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98F9" w14:textId="31FD65F2" w:rsidR="005A2EC7" w:rsidRPr="00261822" w:rsidRDefault="00FD50E3" w:rsidP="00256AB9">
      <w:pPr>
        <w:spacing w:line="259" w:lineRule="auto"/>
        <w:jc w:val="center"/>
        <w:rPr>
          <w:rFonts w:asciiTheme="minorHAnsi" w:hAnsiTheme="minorHAnsi" w:cstheme="minorHAnsi"/>
          <w:sz w:val="32"/>
          <w:szCs w:val="32"/>
          <w:lang w:val="en-GB"/>
        </w:rPr>
      </w:pPr>
      <w:bookmarkStart w:id="0" w:name="_GoBack"/>
      <w:bookmarkEnd w:id="0"/>
      <w:r w:rsidRPr="00261822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E365067" wp14:editId="040EEA25">
            <wp:simplePos x="0" y="0"/>
            <wp:positionH relativeFrom="column">
              <wp:posOffset>11430</wp:posOffset>
            </wp:positionH>
            <wp:positionV relativeFrom="paragraph">
              <wp:posOffset>0</wp:posOffset>
            </wp:positionV>
            <wp:extent cx="1314000" cy="468000"/>
            <wp:effectExtent l="0" t="0" r="635" b="825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00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EC7" w:rsidRPr="00261822">
        <w:rPr>
          <w:rFonts w:asciiTheme="minorHAnsi" w:hAnsiTheme="minorHAnsi" w:cstheme="minorHAnsi"/>
          <w:b/>
          <w:sz w:val="32"/>
          <w:szCs w:val="32"/>
        </w:rPr>
        <w:t>Dohoda o provedení práce</w:t>
      </w:r>
    </w:p>
    <w:p w14:paraId="72ACF5CB" w14:textId="3CC3588F" w:rsidR="004779BF" w:rsidRPr="004779BF" w:rsidRDefault="005A2EC7" w:rsidP="004779BF">
      <w:pPr>
        <w:spacing w:line="259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323E4F">
        <w:rPr>
          <w:rFonts w:asciiTheme="minorHAnsi" w:hAnsiTheme="minorHAnsi" w:cstheme="minorHAnsi"/>
          <w:sz w:val="20"/>
          <w:szCs w:val="20"/>
        </w:rPr>
        <w:t>uzavřená podle příslušných ustanovení Zákoníku práce v platném znění</w:t>
      </w:r>
    </w:p>
    <w:p w14:paraId="6D3C7608" w14:textId="605D3451" w:rsidR="00567AD3" w:rsidRPr="00261822" w:rsidRDefault="00092351" w:rsidP="004779BF">
      <w:pPr>
        <w:pStyle w:val="Nadpis1"/>
        <w:spacing w:before="240"/>
        <w:rPr>
          <w:rFonts w:asciiTheme="minorHAnsi" w:hAnsiTheme="minorHAnsi" w:cstheme="minorHAnsi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I. </w:t>
      </w:r>
      <w:r w:rsidR="007A414C" w:rsidRPr="00261822">
        <w:rPr>
          <w:rFonts w:asciiTheme="minorHAnsi" w:hAnsiTheme="minorHAnsi" w:cstheme="minorHAnsi"/>
          <w:sz w:val="18"/>
          <w:szCs w:val="18"/>
        </w:rPr>
        <w:t>Smluvní stran</w:t>
      </w:r>
      <w:r w:rsidR="00567AD3" w:rsidRPr="00261822">
        <w:rPr>
          <w:rFonts w:asciiTheme="minorHAnsi" w:hAnsiTheme="minorHAnsi" w:cstheme="minorHAnsi"/>
          <w:sz w:val="18"/>
          <w:szCs w:val="18"/>
        </w:rPr>
        <w:t>y</w:t>
      </w:r>
    </w:p>
    <w:p w14:paraId="64A4F5F0" w14:textId="709D9C85" w:rsidR="00317CB3" w:rsidRPr="00261822" w:rsidRDefault="00317CB3" w:rsidP="00317CB3">
      <w:pPr>
        <w:spacing w:after="0" w:line="276" w:lineRule="auto"/>
        <w:rPr>
          <w:b/>
          <w:szCs w:val="18"/>
          <w:u w:val="single"/>
        </w:rPr>
      </w:pPr>
      <w:bookmarkStart w:id="1" w:name="_Hlk108685531"/>
      <w:r w:rsidRPr="00261822">
        <w:rPr>
          <w:rFonts w:eastAsiaTheme="minorHAnsi"/>
          <w:color w:val="auto"/>
          <w:szCs w:val="18"/>
          <w:lang w:eastAsia="en-US"/>
        </w:rPr>
        <w:t xml:space="preserve">Jméno a příjmení: </w:t>
      </w:r>
      <w:sdt>
        <w:sdtPr>
          <w:rPr>
            <w:rStyle w:val="styltextuovladacihoprvku"/>
          </w:rPr>
          <w:id w:val="-1873133914"/>
          <w:placeholder>
            <w:docPart w:val="4784155422EC4F98BB842D39610EA501"/>
          </w:placeholder>
          <w:showingPlcHdr/>
        </w:sdtPr>
        <w:sdtEndPr>
          <w:rPr>
            <w:rStyle w:val="Standardnpsmoodstavce"/>
            <w:rFonts w:eastAsiaTheme="minorHAnsi"/>
            <w:b w:val="0"/>
            <w:color w:val="auto"/>
            <w:szCs w:val="18"/>
            <w:lang w:eastAsia="en-US"/>
          </w:rPr>
        </w:sdtEndPr>
        <w:sdtContent>
          <w:r w:rsidR="00C22742" w:rsidRPr="00261822">
            <w:rPr>
              <w:color w:val="808080"/>
              <w:szCs w:val="18"/>
            </w:rPr>
            <w:t>Napište jméno a příjmení zaměstnance.</w:t>
          </w:r>
        </w:sdtContent>
      </w:sdt>
    </w:p>
    <w:p w14:paraId="277BDE77" w14:textId="3670DC9D" w:rsidR="00317CB3" w:rsidRPr="00261822" w:rsidRDefault="00317CB3" w:rsidP="00317CB3">
      <w:pPr>
        <w:spacing w:after="0" w:line="276" w:lineRule="auto"/>
        <w:rPr>
          <w:b/>
          <w:szCs w:val="18"/>
          <w:u w:val="single"/>
        </w:rPr>
      </w:pPr>
      <w:r w:rsidRPr="00261822">
        <w:rPr>
          <w:szCs w:val="18"/>
        </w:rPr>
        <w:t>Trvalé bydliště:</w:t>
      </w:r>
      <w:r w:rsidRPr="00261822">
        <w:rPr>
          <w:rFonts w:eastAsiaTheme="minorHAnsi"/>
          <w:color w:val="auto"/>
          <w:szCs w:val="18"/>
          <w:lang w:eastAsia="en-US"/>
        </w:rPr>
        <w:t xml:space="preserve"> </w:t>
      </w:r>
      <w:sdt>
        <w:sdtPr>
          <w:rPr>
            <w:rFonts w:eastAsiaTheme="minorHAnsi"/>
            <w:color w:val="auto"/>
            <w:szCs w:val="18"/>
            <w:lang w:eastAsia="en-US"/>
          </w:rPr>
          <w:id w:val="-936063243"/>
          <w:placeholder>
            <w:docPart w:val="1EAC2AE9108146368F632A4CFC0CCF14"/>
          </w:placeholder>
          <w:showingPlcHdr/>
          <w:text/>
        </w:sdtPr>
        <w:sdtEndPr/>
        <w:sdtContent>
          <w:r w:rsidRPr="00261822">
            <w:rPr>
              <w:color w:val="808080"/>
              <w:szCs w:val="18"/>
            </w:rPr>
            <w:t>Napište jeho trvalé bydliště.</w:t>
          </w:r>
        </w:sdtContent>
      </w:sdt>
    </w:p>
    <w:p w14:paraId="561252BF" w14:textId="3F8E2AC0" w:rsidR="00317CB3" w:rsidRPr="00261822" w:rsidRDefault="00317CB3" w:rsidP="00317CB3">
      <w:pPr>
        <w:spacing w:after="0" w:line="276" w:lineRule="auto"/>
        <w:rPr>
          <w:szCs w:val="18"/>
        </w:rPr>
      </w:pPr>
      <w:r w:rsidRPr="00261822">
        <w:rPr>
          <w:szCs w:val="18"/>
        </w:rPr>
        <w:t xml:space="preserve">Datum a místo narození: </w:t>
      </w:r>
      <w:sdt>
        <w:sdtPr>
          <w:rPr>
            <w:szCs w:val="18"/>
          </w:rPr>
          <w:id w:val="-457340403"/>
          <w:placeholder>
            <w:docPart w:val="1B83E749F7DE4876B38626AC11FEC963"/>
          </w:placeholder>
          <w:showingPlcHdr/>
          <w:date w:fullDate="2023-03-11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323E4F" w:rsidRPr="00261822">
            <w:rPr>
              <w:color w:val="808080"/>
              <w:szCs w:val="18"/>
            </w:rPr>
            <w:t>Vyberte nebo napište datum.</w:t>
          </w:r>
        </w:sdtContent>
      </w:sdt>
      <w:r w:rsidRPr="00261822">
        <w:rPr>
          <w:szCs w:val="18"/>
        </w:rPr>
        <w:t xml:space="preserve">, </w:t>
      </w:r>
      <w:sdt>
        <w:sdtPr>
          <w:rPr>
            <w:szCs w:val="18"/>
          </w:rPr>
          <w:id w:val="-1706015174"/>
          <w:placeholder>
            <w:docPart w:val="4836EFAFD4F1489DAC3F87F6C9302969"/>
          </w:placeholder>
          <w:showingPlcHdr/>
        </w:sdtPr>
        <w:sdtEndPr/>
        <w:sdtContent>
          <w:r w:rsidRPr="00261822">
            <w:rPr>
              <w:color w:val="808080"/>
              <w:szCs w:val="18"/>
            </w:rPr>
            <w:t>Napište místo.</w:t>
          </w:r>
        </w:sdtContent>
      </w:sdt>
    </w:p>
    <w:p w14:paraId="17FD4939" w14:textId="15364088" w:rsidR="00317CB3" w:rsidRPr="00261822" w:rsidRDefault="00317CB3" w:rsidP="00317CB3">
      <w:pPr>
        <w:spacing w:after="0" w:line="276" w:lineRule="auto"/>
        <w:rPr>
          <w:b/>
          <w:szCs w:val="18"/>
          <w:u w:val="single"/>
        </w:rPr>
      </w:pPr>
      <w:r w:rsidRPr="00261822">
        <w:rPr>
          <w:szCs w:val="18"/>
        </w:rPr>
        <w:t xml:space="preserve">Rodné číslo: </w:t>
      </w:r>
      <w:sdt>
        <w:sdtPr>
          <w:rPr>
            <w:szCs w:val="18"/>
          </w:rPr>
          <w:id w:val="293334087"/>
          <w:placeholder>
            <w:docPart w:val="0EC0F5C22E0D46289A5B05AB744EC01B"/>
          </w:placeholder>
          <w:showingPlcHdr/>
        </w:sdtPr>
        <w:sdtEndPr/>
        <w:sdtContent>
          <w:r w:rsidRPr="00261822">
            <w:rPr>
              <w:color w:val="808080"/>
              <w:szCs w:val="18"/>
            </w:rPr>
            <w:t>Vepište rodné číslo.</w:t>
          </w:r>
        </w:sdtContent>
      </w:sdt>
    </w:p>
    <w:p w14:paraId="38D656C1" w14:textId="35B2510B" w:rsidR="00920EAA" w:rsidRPr="00261822" w:rsidRDefault="007A414C" w:rsidP="00176952">
      <w:pPr>
        <w:spacing w:after="0" w:line="276" w:lineRule="auto"/>
        <w:rPr>
          <w:rFonts w:asciiTheme="minorHAnsi" w:hAnsiTheme="minorHAnsi" w:cstheme="minorHAnsi"/>
          <w:b/>
          <w:szCs w:val="18"/>
          <w:u w:val="single"/>
        </w:rPr>
      </w:pPr>
      <w:r w:rsidRPr="00261822">
        <w:rPr>
          <w:rFonts w:asciiTheme="minorHAnsi" w:hAnsiTheme="minorHAnsi" w:cstheme="minorHAnsi"/>
          <w:szCs w:val="18"/>
        </w:rPr>
        <w:t xml:space="preserve">(dále jen </w:t>
      </w:r>
      <w:r w:rsidR="00056D22" w:rsidRPr="00261822">
        <w:rPr>
          <w:rFonts w:asciiTheme="minorHAnsi" w:hAnsiTheme="minorHAnsi" w:cstheme="minorHAnsi"/>
          <w:szCs w:val="18"/>
        </w:rPr>
        <w:t>„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Pr="00261822">
        <w:rPr>
          <w:rFonts w:asciiTheme="minorHAnsi" w:hAnsiTheme="minorHAnsi" w:cstheme="minorHAnsi"/>
          <w:szCs w:val="18"/>
        </w:rPr>
        <w:t>aměstnanec</w:t>
      </w:r>
      <w:r w:rsidR="00056D22" w:rsidRPr="00261822">
        <w:rPr>
          <w:rFonts w:asciiTheme="minorHAnsi" w:hAnsiTheme="minorHAnsi" w:cstheme="minorHAnsi"/>
          <w:szCs w:val="18"/>
        </w:rPr>
        <w:t>“</w:t>
      </w:r>
      <w:r w:rsidR="00FD50E3" w:rsidRPr="00261822">
        <w:rPr>
          <w:rFonts w:asciiTheme="minorHAnsi" w:hAnsiTheme="minorHAnsi" w:cstheme="minorHAnsi"/>
          <w:szCs w:val="18"/>
        </w:rPr>
        <w:t>)</w:t>
      </w:r>
    </w:p>
    <w:p w14:paraId="11CB08AD" w14:textId="36F55B84" w:rsidR="00920EAA" w:rsidRPr="00261822" w:rsidRDefault="00332932" w:rsidP="00A8077F">
      <w:pPr>
        <w:spacing w:before="60" w:after="60" w:line="259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>a</w:t>
      </w:r>
    </w:p>
    <w:p w14:paraId="7A3D3CC6" w14:textId="33E0B27F" w:rsidR="00567AD3" w:rsidRPr="00261822" w:rsidRDefault="007A414C" w:rsidP="00DB0781">
      <w:pPr>
        <w:spacing w:after="60"/>
        <w:rPr>
          <w:rFonts w:asciiTheme="minorHAnsi" w:hAnsiTheme="minorHAnsi" w:cstheme="minorHAnsi"/>
          <w:b/>
          <w:szCs w:val="18"/>
          <w:lang w:val="en-GB"/>
        </w:rPr>
      </w:pPr>
      <w:r w:rsidRPr="00261822">
        <w:rPr>
          <w:rFonts w:asciiTheme="minorHAnsi" w:hAnsiTheme="minorHAnsi" w:cstheme="minorHAnsi"/>
          <w:b/>
          <w:szCs w:val="18"/>
        </w:rPr>
        <w:t>Biologické centrum AV ČR, v. v. i.</w:t>
      </w:r>
    </w:p>
    <w:p w14:paraId="2A73F56F" w14:textId="32FB092B" w:rsidR="00567AD3" w:rsidRPr="00261822" w:rsidRDefault="003F35EF" w:rsidP="0017695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>P</w:t>
      </w:r>
      <w:r w:rsidR="000850E2" w:rsidRPr="00261822">
        <w:rPr>
          <w:rFonts w:asciiTheme="minorHAnsi" w:hAnsiTheme="minorHAnsi" w:cstheme="minorHAnsi"/>
          <w:szCs w:val="18"/>
        </w:rPr>
        <w:t xml:space="preserve">racoviště: </w:t>
      </w:r>
      <w:sdt>
        <w:sdtPr>
          <w:rPr>
            <w:rStyle w:val="styltextuovladacihoprvku"/>
          </w:rPr>
          <w:id w:val="-2078360176"/>
          <w:placeholder>
            <w:docPart w:val="038FCD71DB3A43F7A173FA82264413FB"/>
          </w:placeholder>
          <w:showingPlcHdr/>
          <w:comboBox>
            <w:listItem w:value="Zvolte položku."/>
            <w:listItem w:displayText="Entomologický ústav (ENTÚ)" w:value="Entomologický ústav (ENTÚ)"/>
            <w:listItem w:displayText="Hydrobiologický ústav (HBÚ)" w:value="Hydrobiologický ústav (HBÚ)"/>
            <w:listItem w:displayText="Parazitologický ústav (PAÚ)" w:value="Parazitologický ústav (PAÚ)"/>
            <w:listItem w:displayText="Ústav molekulární biologie rostlin (ÚMBR)" w:value="Ústav molekulární biologie rostlin (ÚMBR)"/>
            <w:listItem w:displayText="Ústav půdní biologie a biogeochemie (ÚPBB)" w:value="Ústav půdní biologie a biogeochemie (ÚPBB)"/>
            <w:listItem w:displayText="Technicko-hospodářská správa (THS)" w:value="Technicko-hospodářská správa (THS)"/>
          </w:comboBox>
        </w:sdtPr>
        <w:sdtEndPr>
          <w:rPr>
            <w:rStyle w:val="Standardnpsmoodstavce"/>
            <w:rFonts w:asciiTheme="minorHAnsi" w:hAnsiTheme="minorHAnsi" w:cstheme="minorHAnsi"/>
            <w:b w:val="0"/>
            <w:szCs w:val="18"/>
          </w:rPr>
        </w:sdtEndPr>
        <w:sdtContent>
          <w:r w:rsidR="00C22742" w:rsidRPr="00261822">
            <w:rPr>
              <w:rStyle w:val="Zstupntext"/>
              <w:rFonts w:asciiTheme="minorHAnsi" w:hAnsiTheme="minorHAnsi" w:cstheme="minorHAnsi"/>
              <w:szCs w:val="18"/>
            </w:rPr>
            <w:t>Zvolte ze seznamu.</w:t>
          </w:r>
        </w:sdtContent>
      </w:sdt>
    </w:p>
    <w:p w14:paraId="3633D14F" w14:textId="77777777" w:rsidR="007216DE" w:rsidRPr="00261822" w:rsidRDefault="007A414C" w:rsidP="0017695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 xml:space="preserve">Branišovská </w:t>
      </w:r>
      <w:r w:rsidR="00AF0DD5" w:rsidRPr="00261822">
        <w:rPr>
          <w:rFonts w:asciiTheme="minorHAnsi" w:hAnsiTheme="minorHAnsi" w:cstheme="minorHAnsi"/>
          <w:szCs w:val="18"/>
        </w:rPr>
        <w:t>1160/</w:t>
      </w:r>
      <w:r w:rsidRPr="00261822">
        <w:rPr>
          <w:rFonts w:asciiTheme="minorHAnsi" w:hAnsiTheme="minorHAnsi" w:cstheme="minorHAnsi"/>
          <w:szCs w:val="18"/>
        </w:rPr>
        <w:t xml:space="preserve">31, 370 05 </w:t>
      </w:r>
      <w:r w:rsidR="005C0ED8" w:rsidRPr="00261822">
        <w:rPr>
          <w:rFonts w:asciiTheme="minorHAnsi" w:hAnsiTheme="minorHAnsi" w:cstheme="minorHAnsi"/>
          <w:szCs w:val="18"/>
        </w:rPr>
        <w:t>České Budějovice</w:t>
      </w:r>
    </w:p>
    <w:p w14:paraId="787B13CC" w14:textId="69FF47E2" w:rsidR="00567AD3" w:rsidRPr="00261822" w:rsidRDefault="005C0ED8" w:rsidP="0017695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>IČO</w:t>
      </w:r>
      <w:r w:rsidR="00FD50E3" w:rsidRPr="00261822">
        <w:rPr>
          <w:rFonts w:asciiTheme="minorHAnsi" w:hAnsiTheme="minorHAnsi" w:cstheme="minorHAnsi"/>
          <w:szCs w:val="18"/>
        </w:rPr>
        <w:t xml:space="preserve">: </w:t>
      </w:r>
      <w:r w:rsidRPr="00261822">
        <w:rPr>
          <w:rFonts w:asciiTheme="minorHAnsi" w:hAnsiTheme="minorHAnsi" w:cstheme="minorHAnsi"/>
          <w:szCs w:val="18"/>
        </w:rPr>
        <w:t>60077344</w:t>
      </w:r>
      <w:r w:rsidR="00A3709B" w:rsidRPr="00261822">
        <w:rPr>
          <w:rFonts w:asciiTheme="minorHAnsi" w:hAnsiTheme="minorHAnsi" w:cstheme="minorHAnsi"/>
          <w:szCs w:val="18"/>
        </w:rPr>
        <w:t>, DIČ</w:t>
      </w:r>
      <w:r w:rsidR="00FD50E3" w:rsidRPr="00261822">
        <w:rPr>
          <w:rFonts w:asciiTheme="minorHAnsi" w:hAnsiTheme="minorHAnsi" w:cstheme="minorHAnsi"/>
          <w:szCs w:val="18"/>
        </w:rPr>
        <w:t xml:space="preserve">: </w:t>
      </w:r>
      <w:r w:rsidR="00A3709B" w:rsidRPr="00261822">
        <w:rPr>
          <w:rFonts w:asciiTheme="minorHAnsi" w:hAnsiTheme="minorHAnsi" w:cstheme="minorHAnsi"/>
          <w:szCs w:val="18"/>
        </w:rPr>
        <w:t>CZ600773444</w:t>
      </w:r>
    </w:p>
    <w:p w14:paraId="08A5A23B" w14:textId="2064773D" w:rsidR="00567AD3" w:rsidRPr="00261822" w:rsidRDefault="00831C6E" w:rsidP="00176952">
      <w:pPr>
        <w:spacing w:after="0" w:line="276" w:lineRule="auto"/>
        <w:rPr>
          <w:rFonts w:asciiTheme="minorHAnsi" w:hAnsiTheme="minorHAnsi" w:cstheme="minorHAnsi"/>
          <w:b/>
          <w:szCs w:val="18"/>
        </w:rPr>
      </w:pPr>
      <w:r w:rsidRPr="00261822">
        <w:rPr>
          <w:rFonts w:asciiTheme="minorHAnsi" w:hAnsiTheme="minorHAnsi" w:cstheme="minorHAnsi"/>
          <w:szCs w:val="18"/>
        </w:rPr>
        <w:t>Z</w:t>
      </w:r>
      <w:r w:rsidR="007A414C" w:rsidRPr="00261822">
        <w:rPr>
          <w:rFonts w:asciiTheme="minorHAnsi" w:hAnsiTheme="minorHAnsi" w:cstheme="minorHAnsi"/>
          <w:szCs w:val="18"/>
        </w:rPr>
        <w:t>astoupen</w:t>
      </w:r>
      <w:r w:rsidR="00FD50E3" w:rsidRPr="00261822">
        <w:rPr>
          <w:rFonts w:asciiTheme="minorHAnsi" w:hAnsiTheme="minorHAnsi" w:cstheme="minorHAnsi"/>
          <w:szCs w:val="18"/>
        </w:rPr>
        <w:t>é</w:t>
      </w:r>
      <w:r w:rsidRPr="00261822">
        <w:rPr>
          <w:rFonts w:asciiTheme="minorHAnsi" w:hAnsiTheme="minorHAnsi" w:cstheme="minorHAnsi"/>
          <w:szCs w:val="18"/>
        </w:rPr>
        <w:t>:</w:t>
      </w:r>
      <w:r w:rsidR="007A414C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Fonts w:asciiTheme="minorHAnsi" w:hAnsiTheme="minorHAnsi" w:cstheme="minorHAnsi"/>
            <w:szCs w:val="18"/>
          </w:rPr>
          <w:id w:val="-791436983"/>
          <w:placeholder>
            <w:docPart w:val="9D9BCC9C44DF4BAFBD222A48BFAC862E"/>
          </w:placeholder>
          <w:showingPlcHdr/>
          <w:comboBox>
            <w:listItem w:value="Zvolte položku."/>
            <w:listItem w:displayText="prof. RNDr. Vojtěch Novotný, CSc., ředitel ENTÚ" w:value="prof. RNDr. Vojtěch Novotný, CSc., ředitel ENTÚ"/>
            <w:listItem w:displayText="RNDr. Jiří Peterka, Ph.D., ředitel HBÚ" w:value="RNDr. Jiří Peterka, Ph.D., ředitel HBÚ"/>
            <w:listItem w:displayText="prof. Ing. Miroslav Oborník, Ph.D., ředitel PAÚ" w:value="prof. Ing. Miroslav Oborník, Ph.D., ředitel PAÚ"/>
            <w:listItem w:displayText="Doc. MSc. Michael Wrzaczek, PhD., ředitel ÚMBR" w:value="Doc. MSc. Michael Wrzaczek, PhD., ředitel ÚMBR"/>
            <w:listItem w:displayText="prof. Ing. Mgr. Jan Frouz, CSc., ředitel ÚPBB" w:value="prof. Ing. Mgr. Jan Frouz, CSc., ředitel ÚPBB"/>
            <w:listItem w:displayText="Ing. Karel Veselý, vedoucí THS" w:value="Ing. Karel Veselý, vedoucí THS"/>
            <w:listItem w:displayText="prof. RNDr. Libor Grubhoffer, CSc., ředitel BC" w:value="prof. RNDr. Libor Grubhoffer, CSc., ředitel BC"/>
          </w:comboBox>
        </w:sdtPr>
        <w:sdtEndPr/>
        <w:sdtContent>
          <w:r w:rsidR="000C1186" w:rsidRPr="00261822">
            <w:rPr>
              <w:rStyle w:val="Zstupntext"/>
              <w:rFonts w:asciiTheme="minorHAnsi" w:hAnsiTheme="minorHAnsi" w:cstheme="minorHAnsi"/>
              <w:szCs w:val="18"/>
            </w:rPr>
            <w:t>Zvolte ze seznamu.</w:t>
          </w:r>
        </w:sdtContent>
      </w:sdt>
    </w:p>
    <w:p w14:paraId="25335965" w14:textId="35DCAD1E" w:rsidR="00821410" w:rsidRPr="00261822" w:rsidRDefault="007A414C" w:rsidP="00900FB4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 xml:space="preserve">(dále jen </w:t>
      </w:r>
      <w:r w:rsidR="00056D22" w:rsidRPr="00261822">
        <w:rPr>
          <w:rFonts w:asciiTheme="minorHAnsi" w:hAnsiTheme="minorHAnsi" w:cstheme="minorHAnsi"/>
          <w:szCs w:val="18"/>
        </w:rPr>
        <w:t>„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Pr="00261822">
        <w:rPr>
          <w:rFonts w:asciiTheme="minorHAnsi" w:hAnsiTheme="minorHAnsi" w:cstheme="minorHAnsi"/>
          <w:szCs w:val="18"/>
        </w:rPr>
        <w:t>aměstnavatel</w:t>
      </w:r>
      <w:r w:rsidR="00056D22" w:rsidRPr="00261822">
        <w:rPr>
          <w:rFonts w:asciiTheme="minorHAnsi" w:hAnsiTheme="minorHAnsi" w:cstheme="minorHAnsi"/>
          <w:szCs w:val="18"/>
        </w:rPr>
        <w:t>“</w:t>
      </w:r>
      <w:r w:rsidR="00FD50E3" w:rsidRPr="00261822">
        <w:rPr>
          <w:rFonts w:asciiTheme="minorHAnsi" w:hAnsiTheme="minorHAnsi" w:cstheme="minorHAnsi"/>
          <w:szCs w:val="18"/>
        </w:rPr>
        <w:t>)</w:t>
      </w:r>
    </w:p>
    <w:tbl>
      <w:tblPr>
        <w:tblStyle w:val="Mkatabulky"/>
        <w:tblpPr w:leftFromText="141" w:rightFromText="141" w:vertAnchor="text" w:horzAnchor="margin" w:tblpXSpec="right" w:tblpY="501"/>
        <w:tblOverlap w:val="never"/>
        <w:tblW w:w="0" w:type="auto"/>
        <w:tblLook w:val="04A0" w:firstRow="1" w:lastRow="0" w:firstColumn="1" w:lastColumn="0" w:noHBand="0" w:noVBand="1"/>
      </w:tblPr>
      <w:tblGrid>
        <w:gridCol w:w="1705"/>
        <w:gridCol w:w="2118"/>
      </w:tblGrid>
      <w:tr w:rsidR="002F6871" w:rsidRPr="00261822" w14:paraId="48302FC9" w14:textId="77777777" w:rsidTr="002C4621">
        <w:tc>
          <w:tcPr>
            <w:tcW w:w="1705" w:type="dxa"/>
            <w:vAlign w:val="center"/>
          </w:tcPr>
          <w:p w14:paraId="656EF789" w14:textId="77777777" w:rsidR="002F6871" w:rsidRPr="00261822" w:rsidRDefault="002F6871" w:rsidP="002C4621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18"/>
              </w:rPr>
            </w:pPr>
            <w:bookmarkStart w:id="2" w:name="_Hlk108685371"/>
            <w:bookmarkEnd w:id="1"/>
            <w:r w:rsidRPr="00261822">
              <w:rPr>
                <w:rFonts w:asciiTheme="minorHAnsi" w:hAnsiTheme="minorHAnsi" w:cstheme="minorHAnsi"/>
                <w:szCs w:val="18"/>
              </w:rPr>
              <w:t>Číslo úkolu</w:t>
            </w:r>
            <w:r>
              <w:rPr>
                <w:rFonts w:asciiTheme="minorHAnsi" w:hAnsiTheme="minorHAnsi" w:cstheme="minorHAnsi"/>
                <w:szCs w:val="18"/>
              </w:rPr>
              <w:t>/</w:t>
            </w:r>
            <w:r w:rsidRPr="00261822">
              <w:rPr>
                <w:rFonts w:asciiTheme="minorHAnsi" w:hAnsiTheme="minorHAnsi" w:cstheme="minorHAnsi"/>
                <w:szCs w:val="18"/>
              </w:rPr>
              <w:t>grantu</w:t>
            </w:r>
          </w:p>
        </w:tc>
        <w:tc>
          <w:tcPr>
            <w:tcW w:w="2118" w:type="dxa"/>
            <w:vAlign w:val="center"/>
          </w:tcPr>
          <w:p w14:paraId="6D1B3795" w14:textId="77777777" w:rsidR="002F6871" w:rsidRPr="00261822" w:rsidRDefault="002F6871" w:rsidP="002C4621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18"/>
              </w:rPr>
            </w:pPr>
            <w:r w:rsidRPr="00261822">
              <w:rPr>
                <w:rFonts w:asciiTheme="minorHAnsi" w:hAnsiTheme="minorHAnsi" w:cstheme="minorHAnsi"/>
                <w:szCs w:val="18"/>
              </w:rPr>
              <w:t>Podpis řešitele</w:t>
            </w:r>
          </w:p>
        </w:tc>
      </w:tr>
      <w:tr w:rsidR="002F6871" w:rsidRPr="00261822" w14:paraId="4C351ED4" w14:textId="77777777" w:rsidTr="002C4621">
        <w:trPr>
          <w:trHeight w:val="438"/>
        </w:trPr>
        <w:tc>
          <w:tcPr>
            <w:tcW w:w="1705" w:type="dxa"/>
            <w:vAlign w:val="center"/>
          </w:tcPr>
          <w:p w14:paraId="7BA61825" w14:textId="1B63B054" w:rsidR="002F6871" w:rsidRPr="004A5629" w:rsidRDefault="002F6871" w:rsidP="002C462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Cs w:val="18"/>
              </w:rPr>
            </w:pPr>
          </w:p>
        </w:tc>
        <w:tc>
          <w:tcPr>
            <w:tcW w:w="2118" w:type="dxa"/>
            <w:vAlign w:val="center"/>
          </w:tcPr>
          <w:p w14:paraId="2DF93363" w14:textId="77777777" w:rsidR="002F6871" w:rsidRPr="004A5629" w:rsidRDefault="002F6871" w:rsidP="002C4621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Cs w:val="18"/>
              </w:rPr>
            </w:pPr>
          </w:p>
        </w:tc>
      </w:tr>
    </w:tbl>
    <w:bookmarkEnd w:id="2"/>
    <w:p w14:paraId="10B19C7E" w14:textId="58F5C5C7" w:rsidR="00DB0781" w:rsidRPr="00DB0781" w:rsidRDefault="00092351" w:rsidP="00DB0781">
      <w:pPr>
        <w:pStyle w:val="Nadpis1"/>
        <w:rPr>
          <w:rFonts w:asciiTheme="minorHAnsi" w:hAnsiTheme="minorHAnsi" w:cstheme="minorHAnsi"/>
          <w:sz w:val="18"/>
          <w:szCs w:val="18"/>
          <w:u w:val="none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II. </w:t>
      </w:r>
      <w:r w:rsidR="007A414C" w:rsidRPr="00261822">
        <w:rPr>
          <w:rFonts w:asciiTheme="minorHAnsi" w:hAnsiTheme="minorHAnsi" w:cstheme="minorHAnsi"/>
          <w:sz w:val="18"/>
          <w:szCs w:val="18"/>
        </w:rPr>
        <w:t>Vymezení pracovní činnosti</w:t>
      </w:r>
    </w:p>
    <w:sdt>
      <w:sdtPr>
        <w:rPr>
          <w:rFonts w:asciiTheme="minorHAnsi" w:hAnsiTheme="minorHAnsi" w:cstheme="minorHAnsi"/>
          <w:bCs/>
          <w:szCs w:val="18"/>
        </w:rPr>
        <w:id w:val="-1101788761"/>
        <w:placeholder>
          <w:docPart w:val="B6F50E16705F41F9A941B21C3AB9D1FE"/>
        </w:placeholder>
        <w:showingPlcHdr/>
      </w:sdtPr>
      <w:sdtEndPr/>
      <w:sdtContent>
        <w:p w14:paraId="267CE629" w14:textId="5CD40A82" w:rsidR="002F6871" w:rsidRPr="009910E3" w:rsidRDefault="004779BF" w:rsidP="000C1186">
          <w:pPr>
            <w:spacing w:after="0"/>
            <w:rPr>
              <w:rFonts w:asciiTheme="minorHAnsi" w:hAnsiTheme="minorHAnsi" w:cstheme="minorHAnsi"/>
              <w:bCs/>
              <w:szCs w:val="18"/>
            </w:rPr>
          </w:pPr>
          <w:r w:rsidRPr="000C1186">
            <w:rPr>
              <w:rStyle w:val="Zstupntext"/>
              <w:rFonts w:asciiTheme="minorHAnsi" w:hAnsiTheme="minorHAnsi" w:cstheme="minorHAnsi"/>
              <w:szCs w:val="18"/>
            </w:rPr>
            <w:t>Specifikujte náplň práce.</w:t>
          </w:r>
        </w:p>
      </w:sdtContent>
    </w:sdt>
    <w:p w14:paraId="73E42903" w14:textId="3D2DF0D5" w:rsidR="00137F94" w:rsidRPr="00261822" w:rsidRDefault="00092351" w:rsidP="00092351">
      <w:pPr>
        <w:pStyle w:val="Nadpis1"/>
        <w:rPr>
          <w:rFonts w:asciiTheme="minorHAnsi" w:hAnsiTheme="minorHAnsi" w:cstheme="minorHAnsi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III. </w:t>
      </w:r>
      <w:r w:rsidR="007A414C" w:rsidRPr="00261822">
        <w:rPr>
          <w:rFonts w:asciiTheme="minorHAnsi" w:hAnsiTheme="minorHAnsi" w:cstheme="minorHAnsi"/>
          <w:sz w:val="18"/>
          <w:szCs w:val="18"/>
        </w:rPr>
        <w:t>Doba</w:t>
      </w:r>
    </w:p>
    <w:p w14:paraId="4B27EF57" w14:textId="5F85AC64" w:rsidR="00935BB0" w:rsidRPr="00261822" w:rsidRDefault="00F02BCA" w:rsidP="00261822">
      <w:pPr>
        <w:spacing w:after="0"/>
        <w:rPr>
          <w:rFonts w:asciiTheme="minorHAnsi" w:hAnsiTheme="minorHAnsi" w:cstheme="minorHAnsi"/>
          <w:szCs w:val="18"/>
        </w:rPr>
      </w:pPr>
      <w:bookmarkStart w:id="3" w:name="_Hlk108685413"/>
      <w:r w:rsidRPr="00261822">
        <w:rPr>
          <w:rFonts w:asciiTheme="minorHAnsi" w:hAnsiTheme="minorHAnsi" w:cstheme="minorHAnsi"/>
          <w:szCs w:val="18"/>
        </w:rPr>
        <w:t xml:space="preserve">Tato </w:t>
      </w:r>
      <w:r w:rsidR="0095313D" w:rsidRPr="00261822">
        <w:rPr>
          <w:rFonts w:asciiTheme="minorHAnsi" w:hAnsiTheme="minorHAnsi" w:cstheme="minorHAnsi"/>
          <w:szCs w:val="18"/>
        </w:rPr>
        <w:t>D</w:t>
      </w:r>
      <w:r w:rsidRPr="00261822">
        <w:rPr>
          <w:rFonts w:asciiTheme="minorHAnsi" w:hAnsiTheme="minorHAnsi" w:cstheme="minorHAnsi"/>
          <w:szCs w:val="18"/>
        </w:rPr>
        <w:t>ohoda se uzavírá na</w:t>
      </w:r>
      <w:r w:rsidR="00CA51A9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-1698995980"/>
          <w:placeholder>
            <w:docPart w:val="B6B9CC2EEE2548128E043B93E45EC3A5"/>
          </w:placeholder>
          <w:showingPlcHdr/>
          <w:comboBox>
            <w:listItem w:value="Zvolte položku."/>
            <w:listItem w:displayText="dobu určitou" w:value="dobu určitou"/>
            <w:listItem w:displayText="dobu neurčitou" w:value="dobu neurčitou"/>
          </w:comboBox>
        </w:sdtPr>
        <w:sdtEndPr>
          <w:rPr>
            <w:rStyle w:val="Standardnpsmoodstavce"/>
            <w:b w:val="0"/>
          </w:rPr>
        </w:sdtEndPr>
        <w:sdtContent>
          <w:r w:rsidR="00C22742" w:rsidRPr="00261822">
            <w:rPr>
              <w:rStyle w:val="Zstupntext"/>
              <w:rFonts w:asciiTheme="minorHAnsi" w:hAnsiTheme="minorHAnsi" w:cstheme="minorHAnsi"/>
              <w:szCs w:val="18"/>
            </w:rPr>
            <w:t>Vyberte ze seznamu.</w:t>
          </w:r>
        </w:sdtContent>
      </w:sdt>
      <w:r w:rsidR="00F56059" w:rsidRPr="00261822">
        <w:rPr>
          <w:rFonts w:asciiTheme="minorHAnsi" w:hAnsiTheme="minorHAnsi" w:cstheme="minorHAnsi"/>
          <w:szCs w:val="18"/>
        </w:rPr>
        <w:t xml:space="preserve"> </w:t>
      </w:r>
      <w:r w:rsidR="00CA51A9" w:rsidRPr="00261822">
        <w:rPr>
          <w:rFonts w:asciiTheme="minorHAnsi" w:hAnsiTheme="minorHAnsi" w:cstheme="minorHAnsi"/>
          <w:szCs w:val="18"/>
        </w:rPr>
        <w:t>o</w:t>
      </w:r>
      <w:r w:rsidR="00F56059" w:rsidRPr="00261822">
        <w:rPr>
          <w:rFonts w:asciiTheme="minorHAnsi" w:hAnsiTheme="minorHAnsi" w:cstheme="minorHAnsi"/>
          <w:szCs w:val="18"/>
        </w:rPr>
        <w:t>d</w:t>
      </w:r>
      <w:r w:rsidR="0066545C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580253943"/>
          <w:placeholder>
            <w:docPart w:val="A756E3173CF3487AAC3941E99D1EEC18"/>
          </w:placeholder>
          <w:showingPlcHdr/>
          <w:date w:fullDate="2023-03-01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</w:rPr>
        </w:sdtEndPr>
        <w:sdtContent>
          <w:r w:rsidR="00C22742" w:rsidRPr="00261822">
            <w:rPr>
              <w:rStyle w:val="Zstupntext"/>
              <w:rFonts w:asciiTheme="minorHAnsi" w:hAnsiTheme="minorHAnsi" w:cstheme="minorHAnsi"/>
              <w:szCs w:val="18"/>
            </w:rPr>
            <w:t>Vyberte nebo napište datum.</w:t>
          </w:r>
        </w:sdtContent>
      </w:sdt>
      <w:r w:rsidR="00F56059" w:rsidRPr="00261822">
        <w:rPr>
          <w:rFonts w:asciiTheme="minorHAnsi" w:hAnsiTheme="minorHAnsi" w:cstheme="minorHAnsi"/>
          <w:szCs w:val="18"/>
        </w:rPr>
        <w:t xml:space="preserve"> </w:t>
      </w:r>
      <w:r w:rsidR="00890458" w:rsidRPr="00261822">
        <w:rPr>
          <w:rFonts w:asciiTheme="minorHAnsi" w:hAnsiTheme="minorHAnsi" w:cstheme="minorHAnsi"/>
          <w:szCs w:val="18"/>
        </w:rPr>
        <w:t>d</w:t>
      </w:r>
      <w:r w:rsidR="00F56059" w:rsidRPr="00261822">
        <w:rPr>
          <w:rFonts w:asciiTheme="minorHAnsi" w:hAnsiTheme="minorHAnsi" w:cstheme="minorHAnsi"/>
          <w:szCs w:val="18"/>
        </w:rPr>
        <w:t>o</w:t>
      </w:r>
      <w:r w:rsidR="00FD50E3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148949446"/>
          <w:placeholder>
            <w:docPart w:val="F626307E2E724FCD83A13D59AD39007C"/>
          </w:placeholder>
          <w:showingPlcHdr/>
          <w:date w:fullDate="2023-04-02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</w:rPr>
        </w:sdtEndPr>
        <w:sdtContent>
          <w:r w:rsidR="00C22742" w:rsidRPr="00261822">
            <w:rPr>
              <w:rStyle w:val="Zstupntext"/>
              <w:rFonts w:asciiTheme="minorHAnsi" w:hAnsiTheme="minorHAnsi" w:cstheme="minorHAnsi"/>
              <w:szCs w:val="18"/>
            </w:rPr>
            <w:t>Vyberte nebo napište datum – pouze v případě doby určité, jinak toto pole smažte.</w:t>
          </w:r>
        </w:sdtContent>
      </w:sdt>
      <w:bookmarkEnd w:id="3"/>
      <w:r w:rsidR="00E27EFC" w:rsidRPr="00261822">
        <w:rPr>
          <w:rFonts w:asciiTheme="minorHAnsi" w:hAnsiTheme="minorHAnsi" w:cstheme="minorHAnsi"/>
          <w:szCs w:val="18"/>
        </w:rPr>
        <w:t>.</w:t>
      </w:r>
    </w:p>
    <w:p w14:paraId="791549AE" w14:textId="0C0DF402" w:rsidR="00F02BCA" w:rsidRPr="00261822" w:rsidRDefault="00092351" w:rsidP="00803110">
      <w:pPr>
        <w:pStyle w:val="Nadpis1"/>
        <w:rPr>
          <w:rFonts w:asciiTheme="minorHAnsi" w:hAnsiTheme="minorHAnsi" w:cstheme="minorHAnsi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IV. </w:t>
      </w:r>
      <w:r w:rsidR="00F02BCA" w:rsidRPr="00261822">
        <w:rPr>
          <w:rFonts w:asciiTheme="minorHAnsi" w:hAnsiTheme="minorHAnsi" w:cstheme="minorHAnsi"/>
          <w:sz w:val="18"/>
          <w:szCs w:val="18"/>
        </w:rPr>
        <w:t>Rozsah</w:t>
      </w:r>
    </w:p>
    <w:p w14:paraId="40B89438" w14:textId="4FDF1AD8" w:rsidR="00F02BCA" w:rsidRPr="00261822" w:rsidRDefault="00F02BCA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>Sjednaný rozsah práce činí</w:t>
      </w:r>
      <w:r w:rsidR="00CA51A9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-890192172"/>
          <w:placeholder>
            <w:docPart w:val="00413B231D974D808497C4BB23DEBFBA"/>
          </w:placeholder>
          <w:showingPlcHdr/>
          <w:comboBox>
            <w:listItem w:value="Zvolte položku."/>
            <w:listItem w:displayText="max. 300 hodin v kalendářním roce." w:value="max. 300 hodin v kalendářním roce."/>
            <w:listItem w:displayText="xxx hodin." w:value="xxx hodin."/>
          </w:comboBox>
        </w:sdtPr>
        <w:sdtEndPr>
          <w:rPr>
            <w:rStyle w:val="Standardnpsmoodstavce"/>
            <w:b w:val="0"/>
          </w:rPr>
        </w:sdtEndPr>
        <w:sdtContent>
          <w:r w:rsidR="00296234" w:rsidRPr="00261822">
            <w:rPr>
              <w:rStyle w:val="Zstupntext"/>
              <w:rFonts w:asciiTheme="minorHAnsi" w:hAnsiTheme="minorHAnsi" w:cstheme="minorHAnsi"/>
              <w:szCs w:val="18"/>
            </w:rPr>
            <w:t>Zvolte „max. 300 hodin…“, nebo zvolte druhou možnost a upravte celkový počet hodin.</w:t>
          </w:r>
        </w:sdtContent>
      </w:sdt>
    </w:p>
    <w:p w14:paraId="3365E917" w14:textId="77A821B2" w:rsidR="00935BB0" w:rsidRPr="00261822" w:rsidRDefault="00A40F21" w:rsidP="002F6871">
      <w:pPr>
        <w:spacing w:after="0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 xml:space="preserve">Rozložení pracovní doby </w:t>
      </w:r>
      <w:r w:rsidR="005A1D64" w:rsidRPr="00261822">
        <w:rPr>
          <w:rFonts w:asciiTheme="minorHAnsi" w:hAnsiTheme="minorHAnsi" w:cstheme="minorHAnsi"/>
          <w:szCs w:val="18"/>
        </w:rPr>
        <w:t xml:space="preserve">je </w:t>
      </w:r>
      <w:r w:rsidRPr="00261822">
        <w:rPr>
          <w:rFonts w:asciiTheme="minorHAnsi" w:hAnsiTheme="minorHAnsi" w:cstheme="minorHAnsi"/>
          <w:szCs w:val="18"/>
        </w:rPr>
        <w:t xml:space="preserve">stanoveno dle pokynů 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Pr="00261822">
        <w:rPr>
          <w:rFonts w:asciiTheme="minorHAnsi" w:hAnsiTheme="minorHAnsi" w:cstheme="minorHAnsi"/>
          <w:szCs w:val="18"/>
        </w:rPr>
        <w:t>aměstnavatele.</w:t>
      </w:r>
    </w:p>
    <w:p w14:paraId="1DCDE435" w14:textId="21C2503A" w:rsidR="00920EAA" w:rsidRPr="00261822" w:rsidRDefault="00092351" w:rsidP="00803110">
      <w:pPr>
        <w:pStyle w:val="Nadpis1"/>
        <w:rPr>
          <w:rFonts w:asciiTheme="minorHAnsi" w:hAnsiTheme="minorHAnsi" w:cstheme="minorHAnsi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V. </w:t>
      </w:r>
      <w:r w:rsidR="007A414C" w:rsidRPr="00261822">
        <w:rPr>
          <w:rFonts w:asciiTheme="minorHAnsi" w:hAnsiTheme="minorHAnsi" w:cstheme="minorHAnsi"/>
          <w:sz w:val="18"/>
          <w:szCs w:val="18"/>
        </w:rPr>
        <w:t>Odměna</w:t>
      </w:r>
    </w:p>
    <w:p w14:paraId="7EB896C6" w14:textId="18F15FEC" w:rsidR="00CC3A18" w:rsidRPr="00261822" w:rsidRDefault="0030716F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bookmarkStart w:id="4" w:name="_Hlk132287469"/>
      <w:r w:rsidRPr="00261822">
        <w:rPr>
          <w:rFonts w:asciiTheme="minorHAnsi" w:hAnsiTheme="minorHAnsi" w:cstheme="minorHAnsi"/>
          <w:szCs w:val="18"/>
        </w:rPr>
        <w:t>Z</w:t>
      </w:r>
      <w:r w:rsidR="006A48F5" w:rsidRPr="00261822">
        <w:rPr>
          <w:rFonts w:asciiTheme="minorHAnsi" w:hAnsiTheme="minorHAnsi" w:cstheme="minorHAnsi"/>
          <w:szCs w:val="18"/>
        </w:rPr>
        <w:t xml:space="preserve">aměstnanec </w:t>
      </w:r>
      <w:proofErr w:type="gramStart"/>
      <w:r w:rsidR="0016544A" w:rsidRPr="00261822">
        <w:rPr>
          <w:rFonts w:asciiTheme="minorHAnsi" w:hAnsiTheme="minorHAnsi" w:cstheme="minorHAnsi"/>
          <w:szCs w:val="18"/>
        </w:rPr>
        <w:t>obdrží</w:t>
      </w:r>
      <w:proofErr w:type="gramEnd"/>
      <w:r w:rsidR="0016544A" w:rsidRPr="00261822">
        <w:rPr>
          <w:rFonts w:asciiTheme="minorHAnsi" w:hAnsiTheme="minorHAnsi" w:cstheme="minorHAnsi"/>
          <w:szCs w:val="18"/>
        </w:rPr>
        <w:t xml:space="preserve"> </w:t>
      </w:r>
      <w:r w:rsidR="006A48F5" w:rsidRPr="00261822">
        <w:rPr>
          <w:rFonts w:asciiTheme="minorHAnsi" w:hAnsiTheme="minorHAnsi" w:cstheme="minorHAnsi"/>
          <w:szCs w:val="18"/>
        </w:rPr>
        <w:t xml:space="preserve">za odvedenou práci </w:t>
      </w:r>
      <w:r w:rsidR="006F5054" w:rsidRPr="00261822">
        <w:rPr>
          <w:rFonts w:asciiTheme="minorHAnsi" w:hAnsiTheme="minorHAnsi" w:cstheme="minorHAnsi"/>
          <w:szCs w:val="18"/>
        </w:rPr>
        <w:t>odměnu</w:t>
      </w:r>
      <w:r w:rsidR="00935BB0" w:rsidRPr="00261822">
        <w:rPr>
          <w:rFonts w:asciiTheme="minorHAnsi" w:hAnsiTheme="minorHAnsi" w:cstheme="minorHAnsi"/>
          <w:szCs w:val="18"/>
        </w:rPr>
        <w:t xml:space="preserve"> ve výši</w:t>
      </w:r>
      <w:r w:rsidR="006F5054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1899080859"/>
          <w:placeholder>
            <w:docPart w:val="E949D51F8747491E89B57B294F2C3EDF"/>
          </w:placeholder>
          <w:showingPlcHdr/>
          <w:text/>
        </w:sdtPr>
        <w:sdtEndPr>
          <w:rPr>
            <w:rStyle w:val="Standardnpsmoodstavce"/>
            <w:b w:val="0"/>
          </w:rPr>
        </w:sdtEndPr>
        <w:sdtContent>
          <w:proofErr w:type="gramStart"/>
          <w:r w:rsidR="009910E3" w:rsidRPr="00261822">
            <w:rPr>
              <w:rStyle w:val="Zstupntext"/>
              <w:rFonts w:asciiTheme="minorHAnsi" w:hAnsiTheme="minorHAnsi" w:cstheme="minorHAnsi"/>
              <w:szCs w:val="18"/>
            </w:rPr>
            <w:t>Napište</w:t>
          </w:r>
          <w:proofErr w:type="gramEnd"/>
          <w:r w:rsidR="009910E3" w:rsidRPr="00261822">
            <w:rPr>
              <w:rStyle w:val="Zstupntext"/>
              <w:rFonts w:asciiTheme="minorHAnsi" w:hAnsiTheme="minorHAnsi" w:cstheme="minorHAnsi"/>
              <w:szCs w:val="18"/>
            </w:rPr>
            <w:t xml:space="preserve"> hodinovou sazbu.</w:t>
          </w:r>
        </w:sdtContent>
      </w:sdt>
      <w:r w:rsidR="00900FB4" w:rsidRPr="00261822">
        <w:rPr>
          <w:rStyle w:val="styltextuovladacihoprvku"/>
          <w:rFonts w:asciiTheme="minorHAnsi" w:hAnsiTheme="minorHAnsi" w:cstheme="minorHAnsi"/>
          <w:b w:val="0"/>
          <w:bCs/>
          <w:szCs w:val="18"/>
        </w:rPr>
        <w:t xml:space="preserve"> Kč/hod ve výplatním termínu.</w:t>
      </w:r>
    </w:p>
    <w:p w14:paraId="0494D4AE" w14:textId="5A59B0EB" w:rsidR="00821410" w:rsidRPr="00261822" w:rsidRDefault="007A414C" w:rsidP="00261822">
      <w:pPr>
        <w:spacing w:after="0" w:line="276" w:lineRule="auto"/>
        <w:rPr>
          <w:rFonts w:asciiTheme="minorHAnsi" w:hAnsiTheme="minorHAnsi" w:cstheme="minorHAnsi"/>
          <w:color w:val="auto"/>
          <w:szCs w:val="18"/>
        </w:rPr>
      </w:pPr>
      <w:bookmarkStart w:id="5" w:name="_Hlk108686446"/>
      <w:r w:rsidRPr="00261822">
        <w:rPr>
          <w:rFonts w:asciiTheme="minorHAnsi" w:hAnsiTheme="minorHAnsi" w:cstheme="minorHAnsi"/>
          <w:szCs w:val="18"/>
        </w:rPr>
        <w:t xml:space="preserve">Odměna bude 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Pr="00261822">
        <w:rPr>
          <w:rFonts w:asciiTheme="minorHAnsi" w:hAnsiTheme="minorHAnsi" w:cstheme="minorHAnsi"/>
          <w:szCs w:val="18"/>
        </w:rPr>
        <w:t>aměstnanci zaslána na účet číslo</w:t>
      </w:r>
      <w:r w:rsidR="006A48F5" w:rsidRPr="00261822">
        <w:rPr>
          <w:rFonts w:asciiTheme="minorHAnsi" w:hAnsiTheme="minorHAnsi" w:cstheme="minorHAnsi"/>
          <w:szCs w:val="18"/>
        </w:rPr>
        <w:t xml:space="preserve">: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790013832"/>
          <w:placeholder>
            <w:docPart w:val="7B76B07B12A248EE966EA67D7E20C597"/>
          </w:placeholder>
          <w:showingPlcHdr/>
        </w:sdtPr>
        <w:sdtEndPr>
          <w:rPr>
            <w:rStyle w:val="Standardnpsmoodstavce"/>
            <w:b w:val="0"/>
          </w:rPr>
        </w:sdtEndPr>
        <w:sdtContent>
          <w:r w:rsidR="00E05573" w:rsidRPr="00261822">
            <w:rPr>
              <w:rStyle w:val="Zstupntext"/>
              <w:rFonts w:asciiTheme="minorHAnsi" w:hAnsiTheme="minorHAnsi" w:cstheme="minorHAnsi"/>
              <w:szCs w:val="18"/>
            </w:rPr>
            <w:t>Napište číslo účtu ve formátu xxxxxxxxxx/xxxx.</w:t>
          </w:r>
        </w:sdtContent>
      </w:sdt>
      <w:bookmarkEnd w:id="5"/>
    </w:p>
    <w:p w14:paraId="1A99E160" w14:textId="4E57AD4F" w:rsidR="00076168" w:rsidRPr="00261822" w:rsidRDefault="00092351" w:rsidP="00803110">
      <w:pPr>
        <w:pStyle w:val="Nadpis1"/>
        <w:rPr>
          <w:rFonts w:asciiTheme="minorHAnsi" w:hAnsiTheme="minorHAnsi" w:cstheme="minorHAnsi"/>
          <w:color w:val="auto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VI. </w:t>
      </w:r>
      <w:r w:rsidR="00076168" w:rsidRPr="00261822">
        <w:rPr>
          <w:rFonts w:asciiTheme="minorHAnsi" w:hAnsiTheme="minorHAnsi" w:cstheme="minorHAnsi"/>
          <w:sz w:val="18"/>
          <w:szCs w:val="18"/>
        </w:rPr>
        <w:t>Ukončení</w:t>
      </w:r>
      <w:r w:rsidR="00076168" w:rsidRPr="00261822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95114" w:rsidRPr="00261822">
        <w:rPr>
          <w:rFonts w:asciiTheme="minorHAnsi" w:hAnsiTheme="minorHAnsi" w:cstheme="minorHAnsi"/>
          <w:sz w:val="18"/>
          <w:szCs w:val="18"/>
        </w:rPr>
        <w:t>D</w:t>
      </w:r>
      <w:r w:rsidR="00076168" w:rsidRPr="00261822">
        <w:rPr>
          <w:rFonts w:asciiTheme="minorHAnsi" w:hAnsiTheme="minorHAnsi" w:cstheme="minorHAnsi"/>
          <w:sz w:val="18"/>
          <w:szCs w:val="18"/>
        </w:rPr>
        <w:t>ohody</w:t>
      </w:r>
    </w:p>
    <w:p w14:paraId="18ECC617" w14:textId="180ADC14" w:rsidR="00821410" w:rsidRPr="00261822" w:rsidRDefault="00076168" w:rsidP="00261822">
      <w:pPr>
        <w:spacing w:after="0" w:line="276" w:lineRule="auto"/>
        <w:rPr>
          <w:rFonts w:asciiTheme="minorHAnsi" w:hAnsiTheme="minorHAnsi" w:cstheme="minorHAnsi"/>
          <w:color w:val="auto"/>
          <w:szCs w:val="18"/>
        </w:rPr>
      </w:pPr>
      <w:r w:rsidRPr="00261822">
        <w:rPr>
          <w:rFonts w:asciiTheme="minorHAnsi" w:hAnsiTheme="minorHAnsi" w:cstheme="minorHAnsi"/>
          <w:color w:val="auto"/>
          <w:szCs w:val="18"/>
        </w:rPr>
        <w:t xml:space="preserve">Tato </w:t>
      </w:r>
      <w:r w:rsidR="00AF0DD5" w:rsidRPr="00261822">
        <w:rPr>
          <w:rFonts w:asciiTheme="minorHAnsi" w:hAnsiTheme="minorHAnsi" w:cstheme="minorHAnsi"/>
          <w:color w:val="auto"/>
          <w:szCs w:val="18"/>
        </w:rPr>
        <w:t>D</w:t>
      </w:r>
      <w:r w:rsidRPr="00261822">
        <w:rPr>
          <w:rFonts w:asciiTheme="minorHAnsi" w:hAnsiTheme="minorHAnsi" w:cstheme="minorHAnsi"/>
          <w:color w:val="auto"/>
          <w:szCs w:val="18"/>
        </w:rPr>
        <w:t xml:space="preserve">ohoda může být ukončena </w:t>
      </w:r>
      <w:r w:rsidR="00BB4360" w:rsidRPr="00261822">
        <w:rPr>
          <w:rFonts w:asciiTheme="minorHAnsi" w:hAnsiTheme="minorHAnsi" w:cstheme="minorHAnsi"/>
          <w:color w:val="auto"/>
          <w:szCs w:val="18"/>
        </w:rPr>
        <w:t>dohodou smluvních stran, výpovědí danou z jakéhokoliv důvodu nebo bez uvedení důvodu nebo okamžitým zrušení</w:t>
      </w:r>
      <w:r w:rsidR="007D0ADB" w:rsidRPr="00261822">
        <w:rPr>
          <w:rFonts w:asciiTheme="minorHAnsi" w:hAnsiTheme="minorHAnsi" w:cstheme="minorHAnsi"/>
          <w:color w:val="auto"/>
          <w:szCs w:val="18"/>
        </w:rPr>
        <w:t>m</w:t>
      </w:r>
      <w:r w:rsidR="00BB4360" w:rsidRPr="00261822">
        <w:rPr>
          <w:rFonts w:asciiTheme="minorHAnsi" w:hAnsiTheme="minorHAnsi" w:cstheme="minorHAnsi"/>
          <w:color w:val="auto"/>
          <w:szCs w:val="18"/>
        </w:rPr>
        <w:t xml:space="preserve"> dle § 77 odst. </w:t>
      </w:r>
      <w:r w:rsidR="00440D44">
        <w:rPr>
          <w:rFonts w:asciiTheme="minorHAnsi" w:hAnsiTheme="minorHAnsi" w:cstheme="minorHAnsi"/>
          <w:color w:val="auto"/>
          <w:szCs w:val="18"/>
        </w:rPr>
        <w:t>5</w:t>
      </w:r>
      <w:r w:rsidR="00BB4360" w:rsidRPr="00261822">
        <w:rPr>
          <w:rFonts w:asciiTheme="minorHAnsi" w:hAnsiTheme="minorHAnsi" w:cstheme="minorHAnsi"/>
          <w:color w:val="auto"/>
          <w:szCs w:val="18"/>
        </w:rPr>
        <w:t xml:space="preserve"> Zákoníku práce.</w:t>
      </w:r>
    </w:p>
    <w:p w14:paraId="5F608B38" w14:textId="1A2C8A1C" w:rsidR="00920EAA" w:rsidRPr="00261822" w:rsidRDefault="00092351" w:rsidP="00803110">
      <w:pPr>
        <w:pStyle w:val="Nadpis1"/>
        <w:rPr>
          <w:rFonts w:asciiTheme="minorHAnsi" w:hAnsiTheme="minorHAnsi" w:cstheme="minorHAnsi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VII. </w:t>
      </w:r>
      <w:r w:rsidR="007A414C" w:rsidRPr="00261822">
        <w:rPr>
          <w:rFonts w:asciiTheme="minorHAnsi" w:hAnsiTheme="minorHAnsi" w:cstheme="minorHAnsi"/>
          <w:sz w:val="18"/>
          <w:szCs w:val="18"/>
        </w:rPr>
        <w:t>Další ujednání</w:t>
      </w:r>
    </w:p>
    <w:p w14:paraId="15C9DDDB" w14:textId="732F3DB9" w:rsidR="00F35778" w:rsidRPr="00261822" w:rsidRDefault="00F35778" w:rsidP="00261822">
      <w:pPr>
        <w:spacing w:after="0" w:line="276" w:lineRule="auto"/>
        <w:ind w:left="11"/>
        <w:rPr>
          <w:rFonts w:asciiTheme="minorHAnsi" w:hAnsiTheme="minorHAnsi" w:cstheme="minorHAnsi"/>
          <w:szCs w:val="18"/>
        </w:rPr>
      </w:pPr>
      <w:bookmarkStart w:id="6" w:name="_Hlk108685711"/>
      <w:r w:rsidRPr="00261822">
        <w:rPr>
          <w:rFonts w:asciiTheme="minorHAnsi" w:hAnsiTheme="minorHAnsi" w:cstheme="minorHAnsi"/>
          <w:szCs w:val="18"/>
        </w:rPr>
        <w:t>Zhodnocení výsledku provede</w:t>
      </w:r>
      <w:r w:rsidR="003869FD" w:rsidRPr="00261822">
        <w:rPr>
          <w:rFonts w:asciiTheme="minorHAnsi" w:hAnsiTheme="minorHAnsi" w:cstheme="minorHAnsi"/>
          <w:szCs w:val="18"/>
        </w:rPr>
        <w:t>:</w:t>
      </w:r>
      <w:r w:rsidR="00E50702" w:rsidRPr="00261822">
        <w:rPr>
          <w:rFonts w:asciiTheme="minorHAnsi" w:eastAsiaTheme="minorHAnsi" w:hAnsiTheme="minorHAnsi" w:cstheme="minorHAnsi"/>
          <w:color w:val="auto"/>
          <w:szCs w:val="18"/>
          <w:lang w:eastAsia="en-US"/>
        </w:rPr>
        <w:t xml:space="preserve"> </w:t>
      </w:r>
      <w:sdt>
        <w:sdtPr>
          <w:id w:val="-573977943"/>
          <w:placeholder>
            <w:docPart w:val="0268723E7B3B429D96B5FB47E06CF8DC"/>
          </w:placeholder>
          <w:showingPlcHdr/>
        </w:sdtPr>
        <w:sdtEndPr>
          <w:rPr>
            <w:rFonts w:asciiTheme="minorHAnsi" w:eastAsiaTheme="minorHAnsi" w:hAnsiTheme="minorHAnsi" w:cstheme="minorHAnsi"/>
            <w:color w:val="auto"/>
            <w:szCs w:val="18"/>
            <w:lang w:eastAsia="en-US"/>
          </w:rPr>
        </w:sdtEndPr>
        <w:sdtContent>
          <w:r w:rsidR="00E05573" w:rsidRPr="00261822">
            <w:rPr>
              <w:rStyle w:val="Zstupntext"/>
              <w:rFonts w:asciiTheme="minorHAnsi" w:hAnsiTheme="minorHAnsi" w:cstheme="minorHAnsi"/>
              <w:szCs w:val="18"/>
            </w:rPr>
            <w:t>Napište jméno hodnotitele.</w:t>
          </w:r>
        </w:sdtContent>
      </w:sdt>
    </w:p>
    <w:bookmarkStart w:id="7" w:name="_Hlk108685754"/>
    <w:bookmarkEnd w:id="6"/>
    <w:p w14:paraId="4131053B" w14:textId="78442988" w:rsidR="00EB1038" w:rsidRPr="00261822" w:rsidRDefault="00A748CE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sdt>
        <w:sdtPr>
          <w:rPr>
            <w:rFonts w:asciiTheme="minorHAnsi" w:hAnsiTheme="minorHAnsi" w:cstheme="minorHAnsi"/>
            <w:szCs w:val="18"/>
          </w:rPr>
          <w:id w:val="1858848306"/>
          <w:placeholder>
            <w:docPart w:val="53BAF89BD1AB44B4BF4D010A5A0C2254"/>
          </w:placeholder>
          <w:showingPlcHdr/>
          <w:comboBox>
            <w:listItem w:value="Zvolte položku."/>
            <w:listItem w:displayText="Pravidelné pracoviště: České Budějovice" w:value="Pravidelné pracoviště: České Budějovice"/>
            <w:listItem w:displayText="Pravidelné pracoviště: xxx" w:value="Pravidelné pracoviště: xxx"/>
          </w:comboBox>
        </w:sdtPr>
        <w:sdtEndPr/>
        <w:sdtContent>
          <w:r w:rsidR="009910E3" w:rsidRPr="00261822">
            <w:rPr>
              <w:rStyle w:val="Zstupntext"/>
              <w:rFonts w:asciiTheme="minorHAnsi" w:hAnsiTheme="minorHAnsi" w:cstheme="minorHAnsi"/>
              <w:szCs w:val="18"/>
            </w:rPr>
            <w:t>Pokud má zaměstnanec pravidelné pracoviště, zvolte ze seznamu České Budějovice, nebo zvolte druhou možnost a vepište vlastní hodnotu. Jinak toto pole celé smažte.</w:t>
          </w:r>
        </w:sdtContent>
      </w:sdt>
    </w:p>
    <w:p w14:paraId="7C50CD5B" w14:textId="4DDB47B9" w:rsidR="00027B22" w:rsidRPr="00261822" w:rsidRDefault="00A748CE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sdt>
        <w:sdtPr>
          <w:rPr>
            <w:rFonts w:asciiTheme="minorHAnsi" w:hAnsiTheme="minorHAnsi" w:cstheme="minorHAnsi"/>
            <w:szCs w:val="18"/>
          </w:rPr>
          <w:id w:val="-81067559"/>
          <w:placeholder>
            <w:docPart w:val="CB5ECCAB912A48F4B498F4682AAEB5FB"/>
          </w:placeholder>
          <w:showingPlcHdr/>
          <w:comboBox>
            <w:listItem w:value="Zvolte položku."/>
            <w:listItem w:displayText="Zaměstnanci budou poskytovány cestovní náhrady včetně nutných vedlejších výdajů." w:value="Zaměstnanci budou poskytovány cestovní náhrady včetně nutných vedlejších výdajů."/>
          </w:comboBox>
        </w:sdtPr>
        <w:sdtEndPr/>
        <w:sdtContent>
          <w:r w:rsidR="009910E3" w:rsidRPr="00261822">
            <w:rPr>
              <w:rStyle w:val="Zstupntext"/>
              <w:rFonts w:asciiTheme="minorHAnsi" w:hAnsiTheme="minorHAnsi" w:cstheme="minorHAnsi"/>
              <w:szCs w:val="18"/>
            </w:rPr>
            <w:t>Budou zaměstnanci poskytovány cestovní náhrady? Pokud ano, vyberte ze seznamu, jinak toto pole celé smažte.</w:t>
          </w:r>
        </w:sdtContent>
      </w:sdt>
    </w:p>
    <w:bookmarkEnd w:id="7"/>
    <w:p w14:paraId="748A1764" w14:textId="70444B2A" w:rsidR="00C9483C" w:rsidRPr="00261822" w:rsidRDefault="000C73FF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 xml:space="preserve">Zaměstnanec se zavazuje zachovávat mlčenlivost o veškerých skutečnostech, které mají být v zájmu 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Pr="00261822">
        <w:rPr>
          <w:rFonts w:asciiTheme="minorHAnsi" w:hAnsiTheme="minorHAnsi" w:cstheme="minorHAnsi"/>
          <w:szCs w:val="18"/>
        </w:rPr>
        <w:t>aměstnavatele utajeny.</w:t>
      </w:r>
    </w:p>
    <w:p w14:paraId="799E8D28" w14:textId="3EC6A19E" w:rsidR="00C9483C" w:rsidRPr="00261822" w:rsidRDefault="00C9483C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>Další práva a povinnosti smluvních stran se řídí ustanoveními Zákoníku práce v platném znění.</w:t>
      </w:r>
    </w:p>
    <w:p w14:paraId="7301BCFE" w14:textId="1306F741" w:rsidR="00821410" w:rsidRPr="00261822" w:rsidRDefault="007A414C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bookmarkStart w:id="8" w:name="_Hlk108685799"/>
      <w:r w:rsidRPr="00261822">
        <w:rPr>
          <w:rFonts w:asciiTheme="minorHAnsi" w:hAnsiTheme="minorHAnsi" w:cstheme="minorHAnsi"/>
          <w:szCs w:val="18"/>
        </w:rPr>
        <w:t>Zdravotní pojišťovna</w:t>
      </w:r>
      <w:r w:rsidR="00C9483C" w:rsidRPr="00261822">
        <w:rPr>
          <w:rFonts w:asciiTheme="minorHAnsi" w:hAnsiTheme="minorHAnsi" w:cstheme="minorHAnsi"/>
          <w:szCs w:val="18"/>
        </w:rPr>
        <w:t xml:space="preserve"> </w:t>
      </w:r>
      <w:r w:rsidR="006E7CE9" w:rsidRPr="00261822">
        <w:rPr>
          <w:rFonts w:asciiTheme="minorHAnsi" w:hAnsiTheme="minorHAnsi" w:cstheme="minorHAnsi"/>
          <w:szCs w:val="18"/>
        </w:rPr>
        <w:t>Zaměstnance</w:t>
      </w:r>
      <w:r w:rsidR="003869FD" w:rsidRPr="00261822">
        <w:rPr>
          <w:rFonts w:asciiTheme="minorHAnsi" w:hAnsiTheme="minorHAnsi" w:cstheme="minorHAnsi"/>
          <w:szCs w:val="18"/>
        </w:rPr>
        <w:t>:</w:t>
      </w:r>
      <w:r w:rsidR="00871B8E" w:rsidRPr="00261822">
        <w:rPr>
          <w:rFonts w:asciiTheme="minorHAnsi" w:hAnsiTheme="minorHAnsi" w:cstheme="minorHAnsi"/>
          <w:szCs w:val="18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18"/>
          </w:rPr>
          <w:id w:val="-1011137186"/>
          <w:placeholder>
            <w:docPart w:val="9DC37140EDBB49DABA8ACD516832FBDB"/>
          </w:placeholder>
          <w:showingPlcHdr/>
        </w:sdtPr>
        <w:sdtEndPr>
          <w:rPr>
            <w:rStyle w:val="Standardnpsmoodstavce"/>
            <w:b w:val="0"/>
          </w:rPr>
        </w:sdtEndPr>
        <w:sdtContent>
          <w:r w:rsidR="00296234" w:rsidRPr="00261822">
            <w:rPr>
              <w:rStyle w:val="Zstupntext"/>
              <w:rFonts w:asciiTheme="minorHAnsi" w:hAnsiTheme="minorHAnsi" w:cstheme="minorHAnsi"/>
              <w:szCs w:val="18"/>
            </w:rPr>
            <w:t>Napište trojmístný kód zdravotní pojišťovny.</w:t>
          </w:r>
        </w:sdtContent>
      </w:sdt>
      <w:bookmarkEnd w:id="8"/>
    </w:p>
    <w:p w14:paraId="60B18D40" w14:textId="2D0754D0" w:rsidR="00920EAA" w:rsidRPr="00261822" w:rsidRDefault="00092351" w:rsidP="00092351">
      <w:pPr>
        <w:pStyle w:val="Nadpis1"/>
        <w:rPr>
          <w:rFonts w:asciiTheme="minorHAnsi" w:hAnsiTheme="minorHAnsi" w:cstheme="minorHAnsi"/>
          <w:sz w:val="18"/>
          <w:szCs w:val="18"/>
        </w:rPr>
      </w:pPr>
      <w:r w:rsidRPr="00261822">
        <w:rPr>
          <w:rFonts w:asciiTheme="minorHAnsi" w:hAnsiTheme="minorHAnsi" w:cstheme="minorHAnsi"/>
          <w:sz w:val="18"/>
          <w:szCs w:val="18"/>
        </w:rPr>
        <w:t xml:space="preserve">VIII. </w:t>
      </w:r>
      <w:r w:rsidR="007A414C" w:rsidRPr="00261822">
        <w:rPr>
          <w:rFonts w:asciiTheme="minorHAnsi" w:hAnsiTheme="minorHAnsi" w:cstheme="minorHAnsi"/>
          <w:sz w:val="18"/>
          <w:szCs w:val="18"/>
        </w:rPr>
        <w:t>Závěrečná ustanovení</w:t>
      </w:r>
    </w:p>
    <w:p w14:paraId="6699A412" w14:textId="5F00FE91" w:rsidR="00821410" w:rsidRPr="00261822" w:rsidRDefault="007D0ADB" w:rsidP="00261822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261822">
        <w:rPr>
          <w:rFonts w:asciiTheme="minorHAnsi" w:hAnsiTheme="minorHAnsi" w:cstheme="minorHAnsi"/>
          <w:szCs w:val="18"/>
        </w:rPr>
        <w:t xml:space="preserve">Tato </w:t>
      </w:r>
      <w:r w:rsidR="00252274" w:rsidRPr="00261822">
        <w:rPr>
          <w:rFonts w:asciiTheme="minorHAnsi" w:hAnsiTheme="minorHAnsi" w:cstheme="minorHAnsi"/>
          <w:szCs w:val="18"/>
        </w:rPr>
        <w:t>D</w:t>
      </w:r>
      <w:r w:rsidRPr="00261822">
        <w:rPr>
          <w:rFonts w:asciiTheme="minorHAnsi" w:hAnsiTheme="minorHAnsi" w:cstheme="minorHAnsi"/>
          <w:szCs w:val="18"/>
        </w:rPr>
        <w:t xml:space="preserve">ohoda je </w:t>
      </w:r>
      <w:r w:rsidR="007A414C" w:rsidRPr="00261822">
        <w:rPr>
          <w:rFonts w:asciiTheme="minorHAnsi" w:hAnsiTheme="minorHAnsi" w:cstheme="minorHAnsi"/>
          <w:szCs w:val="18"/>
        </w:rPr>
        <w:t xml:space="preserve">vyhotovena ve dvou stejnopisech, </w:t>
      </w:r>
      <w:r w:rsidR="00C81808" w:rsidRPr="00261822">
        <w:rPr>
          <w:rFonts w:asciiTheme="minorHAnsi" w:hAnsiTheme="minorHAnsi" w:cstheme="minorHAnsi"/>
          <w:szCs w:val="18"/>
        </w:rPr>
        <w:t xml:space="preserve">přičemž 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="007A414C" w:rsidRPr="00261822">
        <w:rPr>
          <w:rFonts w:asciiTheme="minorHAnsi" w:hAnsiTheme="minorHAnsi" w:cstheme="minorHAnsi"/>
          <w:szCs w:val="18"/>
        </w:rPr>
        <w:t xml:space="preserve">aměstnanec a </w:t>
      </w:r>
      <w:r w:rsidR="00252274" w:rsidRPr="00261822">
        <w:rPr>
          <w:rFonts w:asciiTheme="minorHAnsi" w:hAnsiTheme="minorHAnsi" w:cstheme="minorHAnsi"/>
          <w:szCs w:val="18"/>
        </w:rPr>
        <w:t>Z</w:t>
      </w:r>
      <w:r w:rsidR="007A414C" w:rsidRPr="00261822">
        <w:rPr>
          <w:rFonts w:asciiTheme="minorHAnsi" w:hAnsiTheme="minorHAnsi" w:cstheme="minorHAnsi"/>
          <w:szCs w:val="18"/>
        </w:rPr>
        <w:t xml:space="preserve">aměstnavatel obdrží </w:t>
      </w:r>
      <w:r w:rsidR="005E2776" w:rsidRPr="00261822">
        <w:rPr>
          <w:rFonts w:asciiTheme="minorHAnsi" w:hAnsiTheme="minorHAnsi" w:cstheme="minorHAnsi"/>
          <w:szCs w:val="18"/>
        </w:rPr>
        <w:t xml:space="preserve">každý </w:t>
      </w:r>
      <w:r w:rsidR="007A414C" w:rsidRPr="00261822">
        <w:rPr>
          <w:rFonts w:asciiTheme="minorHAnsi" w:hAnsiTheme="minorHAnsi" w:cstheme="minorHAnsi"/>
          <w:szCs w:val="18"/>
        </w:rPr>
        <w:t>jedno vyhotovení.</w:t>
      </w:r>
      <w:r w:rsidR="00C538A7" w:rsidRPr="00261822">
        <w:rPr>
          <w:rFonts w:asciiTheme="minorHAnsi" w:hAnsiTheme="minorHAnsi" w:cstheme="minorHAnsi"/>
          <w:szCs w:val="18"/>
        </w:rPr>
        <w:t xml:space="preserve"> </w:t>
      </w:r>
      <w:r w:rsidR="00AA1916" w:rsidRPr="00261822">
        <w:rPr>
          <w:rFonts w:asciiTheme="minorHAnsi" w:hAnsiTheme="minorHAnsi" w:cstheme="minorHAnsi"/>
          <w:szCs w:val="18"/>
        </w:rPr>
        <w:t xml:space="preserve">Zaměstnanec </w:t>
      </w:r>
      <w:r w:rsidR="00C538A7" w:rsidRPr="00261822">
        <w:rPr>
          <w:rFonts w:asciiTheme="minorHAnsi" w:hAnsiTheme="minorHAnsi" w:cstheme="minorHAnsi"/>
          <w:szCs w:val="18"/>
        </w:rPr>
        <w:t>absolvoval instruktáž BOZP a PO.</w:t>
      </w:r>
    </w:p>
    <w:p w14:paraId="7F553FDB" w14:textId="77777777" w:rsidR="00617818" w:rsidRPr="00261822" w:rsidRDefault="00617818" w:rsidP="00261822">
      <w:pPr>
        <w:spacing w:after="0" w:line="276" w:lineRule="auto"/>
        <w:ind w:left="10"/>
        <w:rPr>
          <w:rFonts w:asciiTheme="minorHAnsi" w:hAnsiTheme="minorHAnsi" w:cstheme="minorHAnsi"/>
          <w:szCs w:val="18"/>
        </w:rPr>
      </w:pPr>
    </w:p>
    <w:p w14:paraId="2C072047" w14:textId="2E26C1BA" w:rsidR="00C22742" w:rsidRDefault="00E50702" w:rsidP="00C22742">
      <w:pPr>
        <w:spacing w:after="0" w:line="276" w:lineRule="auto"/>
        <w:rPr>
          <w:rFonts w:asciiTheme="minorHAnsi" w:hAnsiTheme="minorHAnsi" w:cstheme="minorHAnsi"/>
          <w:szCs w:val="18"/>
        </w:rPr>
      </w:pPr>
      <w:bookmarkStart w:id="9" w:name="_Hlk108685843"/>
      <w:r w:rsidRPr="00261822">
        <w:rPr>
          <w:rFonts w:asciiTheme="minorHAnsi" w:hAnsiTheme="minorHAnsi" w:cstheme="minorHAnsi"/>
          <w:szCs w:val="18"/>
        </w:rPr>
        <w:t>V</w:t>
      </w:r>
      <w:r w:rsidR="00D74FEB" w:rsidRPr="00261822">
        <w:rPr>
          <w:rFonts w:asciiTheme="minorHAnsi" w:hAnsiTheme="minorHAnsi" w:cstheme="minorHAnsi"/>
          <w:szCs w:val="18"/>
        </w:rPr>
        <w:t xml:space="preserve"> </w:t>
      </w:r>
      <w:r w:rsidR="007A414C" w:rsidRPr="00261822">
        <w:rPr>
          <w:rFonts w:asciiTheme="minorHAnsi" w:hAnsiTheme="minorHAnsi" w:cstheme="minorHAnsi"/>
          <w:szCs w:val="18"/>
        </w:rPr>
        <w:t>Česk</w:t>
      </w:r>
      <w:r w:rsidR="003869FD" w:rsidRPr="00261822">
        <w:rPr>
          <w:rFonts w:asciiTheme="minorHAnsi" w:hAnsiTheme="minorHAnsi" w:cstheme="minorHAnsi"/>
          <w:szCs w:val="18"/>
        </w:rPr>
        <w:t>ých</w:t>
      </w:r>
      <w:r w:rsidR="007A414C" w:rsidRPr="00261822">
        <w:rPr>
          <w:rFonts w:asciiTheme="minorHAnsi" w:hAnsiTheme="minorHAnsi" w:cstheme="minorHAnsi"/>
          <w:szCs w:val="18"/>
        </w:rPr>
        <w:t xml:space="preserve"> Budějovic</w:t>
      </w:r>
      <w:r w:rsidR="003869FD" w:rsidRPr="00261822">
        <w:rPr>
          <w:rFonts w:asciiTheme="minorHAnsi" w:hAnsiTheme="minorHAnsi" w:cstheme="minorHAnsi"/>
          <w:szCs w:val="18"/>
        </w:rPr>
        <w:t>ích</w:t>
      </w:r>
      <w:r w:rsidR="001A2302" w:rsidRPr="00261822">
        <w:rPr>
          <w:rFonts w:asciiTheme="minorHAnsi" w:hAnsiTheme="minorHAnsi" w:cstheme="minorHAnsi"/>
          <w:szCs w:val="18"/>
        </w:rPr>
        <w:t>,</w:t>
      </w:r>
      <w:r w:rsidR="007A414C" w:rsidRPr="00261822">
        <w:rPr>
          <w:rFonts w:asciiTheme="minorHAnsi" w:hAnsiTheme="minorHAnsi" w:cstheme="minorHAnsi"/>
          <w:szCs w:val="18"/>
        </w:rPr>
        <w:t xml:space="preserve"> dne </w:t>
      </w:r>
      <w:sdt>
        <w:sdtPr>
          <w:rPr>
            <w:rFonts w:asciiTheme="minorHAnsi" w:hAnsiTheme="minorHAnsi" w:cstheme="minorHAnsi"/>
            <w:szCs w:val="18"/>
          </w:rPr>
          <w:id w:val="331412872"/>
          <w:placeholder>
            <w:docPart w:val="549B383B7224403799366AD02AA8E9D0"/>
          </w:placeholder>
          <w:showingPlcHdr/>
          <w:date w:fullDate="2023-03-09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296234" w:rsidRPr="00261822">
            <w:rPr>
              <w:rStyle w:val="Zstupntext"/>
              <w:rFonts w:asciiTheme="minorHAnsi" w:hAnsiTheme="minorHAnsi" w:cstheme="minorHAnsi"/>
              <w:szCs w:val="18"/>
            </w:rPr>
            <w:t xml:space="preserve">Vyberte </w:t>
          </w:r>
          <w:r w:rsidR="00A7704D" w:rsidRPr="00261822">
            <w:rPr>
              <w:rStyle w:val="Zstupntext"/>
              <w:rFonts w:asciiTheme="minorHAnsi" w:hAnsiTheme="minorHAnsi" w:cstheme="minorHAnsi"/>
              <w:szCs w:val="18"/>
            </w:rPr>
            <w:t xml:space="preserve">nebo napište </w:t>
          </w:r>
          <w:r w:rsidR="00296234" w:rsidRPr="00261822">
            <w:rPr>
              <w:rStyle w:val="Zstupntext"/>
              <w:rFonts w:asciiTheme="minorHAnsi" w:hAnsiTheme="minorHAnsi" w:cstheme="minorHAnsi"/>
              <w:szCs w:val="18"/>
            </w:rPr>
            <w:t>datum podpisu.</w:t>
          </w:r>
        </w:sdtContent>
      </w:sdt>
      <w:bookmarkEnd w:id="4"/>
      <w:bookmarkEnd w:id="9"/>
    </w:p>
    <w:p w14:paraId="1FE2D5BD" w14:textId="09B58AAF" w:rsidR="00C22742" w:rsidRDefault="00C22742" w:rsidP="00C22742">
      <w:pPr>
        <w:spacing w:after="0" w:line="276" w:lineRule="auto"/>
        <w:rPr>
          <w:rFonts w:asciiTheme="minorHAnsi" w:hAnsiTheme="minorHAnsi" w:cstheme="minorHAnsi"/>
          <w:szCs w:val="18"/>
        </w:rPr>
      </w:pPr>
      <w:bookmarkStart w:id="10" w:name="_Hlk135403190"/>
    </w:p>
    <w:p w14:paraId="14960C48" w14:textId="77777777" w:rsidR="004779BF" w:rsidRDefault="004779BF" w:rsidP="00C22742">
      <w:pPr>
        <w:spacing w:after="0" w:line="276" w:lineRule="auto"/>
        <w:rPr>
          <w:rFonts w:asciiTheme="minorHAnsi" w:hAnsiTheme="minorHAnsi" w:cstheme="minorHAnsi"/>
          <w:szCs w:val="18"/>
        </w:rPr>
      </w:pPr>
    </w:p>
    <w:p w14:paraId="39D18601" w14:textId="4F0F40A3" w:rsidR="00C22742" w:rsidRDefault="00C22742" w:rsidP="00C22742">
      <w:pPr>
        <w:spacing w:after="0" w:line="276" w:lineRule="auto"/>
        <w:rPr>
          <w:rFonts w:asciiTheme="minorHAnsi" w:hAnsiTheme="minorHAnsi" w:cstheme="minorHAnsi"/>
          <w:szCs w:val="18"/>
        </w:rPr>
      </w:pPr>
    </w:p>
    <w:p w14:paraId="6232A302" w14:textId="595DDEC8" w:rsidR="00C22742" w:rsidRDefault="00C22742" w:rsidP="004779BF">
      <w:pPr>
        <w:spacing w:after="0" w:line="276" w:lineRule="auto"/>
        <w:ind w:firstLine="708"/>
        <w:rPr>
          <w:rFonts w:asciiTheme="minorHAnsi" w:hAnsiTheme="minorHAnsi" w:cstheme="minorHAnsi"/>
          <w:szCs w:val="18"/>
        </w:rPr>
      </w:pPr>
      <w:r>
        <w:rPr>
          <w:rFonts w:asciiTheme="minorHAnsi" w:hAnsiTheme="minorHAnsi" w:cstheme="minorHAnsi"/>
          <w:szCs w:val="18"/>
        </w:rPr>
        <w:t>…………………………………………………</w:t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 w:rsidRPr="00C22742">
        <w:rPr>
          <w:rFonts w:asciiTheme="minorHAnsi" w:hAnsiTheme="minorHAnsi" w:cstheme="minorHAnsi"/>
          <w:szCs w:val="18"/>
        </w:rPr>
        <w:t>…………………………………………………</w:t>
      </w:r>
    </w:p>
    <w:p w14:paraId="75CBFB6E" w14:textId="40115C4B" w:rsidR="00C22742" w:rsidRPr="00261822" w:rsidRDefault="004779BF" w:rsidP="00C22742">
      <w:pPr>
        <w:spacing w:after="0" w:line="276" w:lineRule="auto"/>
        <w:rPr>
          <w:rFonts w:asciiTheme="minorHAnsi" w:hAnsiTheme="minorHAnsi" w:cstheme="minorHAnsi"/>
          <w:szCs w:val="18"/>
        </w:rPr>
      </w:pP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  <w:t>Zaměstnanec</w:t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</w:r>
      <w:r>
        <w:rPr>
          <w:rFonts w:asciiTheme="minorHAnsi" w:hAnsiTheme="minorHAnsi" w:cstheme="minorHAnsi"/>
          <w:szCs w:val="18"/>
        </w:rPr>
        <w:tab/>
        <w:t>Zaměstnavatel</w:t>
      </w:r>
      <w:bookmarkEnd w:id="10"/>
    </w:p>
    <w:sectPr w:rsidR="00C22742" w:rsidRPr="00261822" w:rsidSect="00261822">
      <w:footerReference w:type="default" r:id="rId10"/>
      <w:footerReference w:type="first" r:id="rId11"/>
      <w:pgSz w:w="11906" w:h="16838"/>
      <w:pgMar w:top="851" w:right="851" w:bottom="851" w:left="85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71A76" w14:textId="77777777" w:rsidR="00A748CE" w:rsidRDefault="00A748CE" w:rsidP="00EB0AB2">
      <w:r>
        <w:separator/>
      </w:r>
    </w:p>
  </w:endnote>
  <w:endnote w:type="continuationSeparator" w:id="0">
    <w:p w14:paraId="4866E073" w14:textId="77777777" w:rsidR="00A748CE" w:rsidRDefault="00A748CE" w:rsidP="00EB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0A079" w14:textId="11E75C64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1C65A9">
      <w:rPr>
        <w:noProof/>
      </w:rPr>
      <w:t>1</w:t>
    </w:r>
    <w:r>
      <w:fldChar w:fldCharType="end"/>
    </w:r>
    <w:r>
      <w:t>/</w:t>
    </w:r>
    <w:r w:rsidR="00A748CE">
      <w:fldChar w:fldCharType="begin"/>
    </w:r>
    <w:r w:rsidR="00A748CE">
      <w:instrText xml:space="preserve"> SECTIONPAGES  \* Arabic  \* MERGEFORMAT </w:instrText>
    </w:r>
    <w:r w:rsidR="00A748CE">
      <w:fldChar w:fldCharType="separate"/>
    </w:r>
    <w:r w:rsidR="001C65A9">
      <w:rPr>
        <w:noProof/>
      </w:rPr>
      <w:t>1</w:t>
    </w:r>
    <w:r w:rsidR="00A748CE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0E881" w14:textId="2936075F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F7CA8A" w14:textId="77777777" w:rsidR="00A748CE" w:rsidRDefault="00A748CE" w:rsidP="00EB0AB2">
      <w:r>
        <w:separator/>
      </w:r>
    </w:p>
  </w:footnote>
  <w:footnote w:type="continuationSeparator" w:id="0">
    <w:p w14:paraId="747BAE3D" w14:textId="77777777" w:rsidR="00A748CE" w:rsidRDefault="00A748CE" w:rsidP="00EB0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72ADA"/>
    <w:multiLevelType w:val="hybridMultilevel"/>
    <w:tmpl w:val="56F8C6AC"/>
    <w:lvl w:ilvl="0" w:tplc="5D8A0EAC">
      <w:start w:val="1"/>
      <w:numFmt w:val="upperRoman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55C605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BD143FB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32068D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20CE09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CE8C66D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07B863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5FFA8E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BD948F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3A82724"/>
    <w:multiLevelType w:val="hybridMultilevel"/>
    <w:tmpl w:val="EDB00A92"/>
    <w:lvl w:ilvl="0" w:tplc="B732A59C">
      <w:start w:val="1"/>
      <w:numFmt w:val="upperRoman"/>
      <w:lvlText w:val="%1."/>
      <w:lvlJc w:val="right"/>
      <w:pPr>
        <w:ind w:left="53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07B0B"/>
    <w:multiLevelType w:val="hybridMultilevel"/>
    <w:tmpl w:val="27CE8E9E"/>
    <w:lvl w:ilvl="0" w:tplc="DBC00C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1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17"/>
    <w:rsid w:val="000158E3"/>
    <w:rsid w:val="000212B4"/>
    <w:rsid w:val="00021CB3"/>
    <w:rsid w:val="00024F60"/>
    <w:rsid w:val="00027B22"/>
    <w:rsid w:val="00027CCF"/>
    <w:rsid w:val="00031C8B"/>
    <w:rsid w:val="00042EF7"/>
    <w:rsid w:val="00056D22"/>
    <w:rsid w:val="0007202B"/>
    <w:rsid w:val="00076168"/>
    <w:rsid w:val="00077A6C"/>
    <w:rsid w:val="0008173C"/>
    <w:rsid w:val="000850E2"/>
    <w:rsid w:val="00092351"/>
    <w:rsid w:val="0009451B"/>
    <w:rsid w:val="00097ED3"/>
    <w:rsid w:val="000A1F9C"/>
    <w:rsid w:val="000A6717"/>
    <w:rsid w:val="000A72E4"/>
    <w:rsid w:val="000B1F30"/>
    <w:rsid w:val="000B434D"/>
    <w:rsid w:val="000C1186"/>
    <w:rsid w:val="000C3723"/>
    <w:rsid w:val="000C73FF"/>
    <w:rsid w:val="000E185B"/>
    <w:rsid w:val="000F7077"/>
    <w:rsid w:val="00101837"/>
    <w:rsid w:val="0011445C"/>
    <w:rsid w:val="00126870"/>
    <w:rsid w:val="001308CF"/>
    <w:rsid w:val="0013507D"/>
    <w:rsid w:val="00137F94"/>
    <w:rsid w:val="00155C0C"/>
    <w:rsid w:val="001609B6"/>
    <w:rsid w:val="00164960"/>
    <w:rsid w:val="0016544A"/>
    <w:rsid w:val="00174975"/>
    <w:rsid w:val="00176952"/>
    <w:rsid w:val="00176964"/>
    <w:rsid w:val="00176A64"/>
    <w:rsid w:val="001812BD"/>
    <w:rsid w:val="0018174A"/>
    <w:rsid w:val="00184D0E"/>
    <w:rsid w:val="001A2302"/>
    <w:rsid w:val="001B450A"/>
    <w:rsid w:val="001B6448"/>
    <w:rsid w:val="001C6250"/>
    <w:rsid w:val="001C65A9"/>
    <w:rsid w:val="001D63FC"/>
    <w:rsid w:val="001F4BDD"/>
    <w:rsid w:val="002005E7"/>
    <w:rsid w:val="002162A5"/>
    <w:rsid w:val="002166D3"/>
    <w:rsid w:val="00252274"/>
    <w:rsid w:val="00256AB9"/>
    <w:rsid w:val="00256E91"/>
    <w:rsid w:val="00257D30"/>
    <w:rsid w:val="00261822"/>
    <w:rsid w:val="0028470A"/>
    <w:rsid w:val="00285DE4"/>
    <w:rsid w:val="00290105"/>
    <w:rsid w:val="00296234"/>
    <w:rsid w:val="002A4A51"/>
    <w:rsid w:val="002B028D"/>
    <w:rsid w:val="002C4621"/>
    <w:rsid w:val="002E5BA9"/>
    <w:rsid w:val="002E620F"/>
    <w:rsid w:val="002F00EA"/>
    <w:rsid w:val="002F6871"/>
    <w:rsid w:val="00301F13"/>
    <w:rsid w:val="00306D18"/>
    <w:rsid w:val="0030716F"/>
    <w:rsid w:val="00317CB3"/>
    <w:rsid w:val="00323E4F"/>
    <w:rsid w:val="00332932"/>
    <w:rsid w:val="0033294F"/>
    <w:rsid w:val="00336443"/>
    <w:rsid w:val="003437B1"/>
    <w:rsid w:val="003530CE"/>
    <w:rsid w:val="00354362"/>
    <w:rsid w:val="003869FD"/>
    <w:rsid w:val="003919FD"/>
    <w:rsid w:val="003A346B"/>
    <w:rsid w:val="003A6046"/>
    <w:rsid w:val="003C0EAB"/>
    <w:rsid w:val="003D621C"/>
    <w:rsid w:val="003E6F2E"/>
    <w:rsid w:val="003F35EF"/>
    <w:rsid w:val="003F3DC3"/>
    <w:rsid w:val="003F6994"/>
    <w:rsid w:val="0040127D"/>
    <w:rsid w:val="004020AC"/>
    <w:rsid w:val="00422D07"/>
    <w:rsid w:val="00440D44"/>
    <w:rsid w:val="00456AAE"/>
    <w:rsid w:val="00461A44"/>
    <w:rsid w:val="004779BF"/>
    <w:rsid w:val="00477CFF"/>
    <w:rsid w:val="00482A3E"/>
    <w:rsid w:val="00487945"/>
    <w:rsid w:val="00494822"/>
    <w:rsid w:val="00497496"/>
    <w:rsid w:val="004A0F20"/>
    <w:rsid w:val="004A2E6D"/>
    <w:rsid w:val="004A5629"/>
    <w:rsid w:val="004B2AA9"/>
    <w:rsid w:val="004B5888"/>
    <w:rsid w:val="004D7D6D"/>
    <w:rsid w:val="004E6262"/>
    <w:rsid w:val="00515CF5"/>
    <w:rsid w:val="00532524"/>
    <w:rsid w:val="005373D5"/>
    <w:rsid w:val="00552B18"/>
    <w:rsid w:val="00553E9C"/>
    <w:rsid w:val="00555E42"/>
    <w:rsid w:val="00557822"/>
    <w:rsid w:val="00563308"/>
    <w:rsid w:val="00566E96"/>
    <w:rsid w:val="00567AD3"/>
    <w:rsid w:val="00571C24"/>
    <w:rsid w:val="005A1D64"/>
    <w:rsid w:val="005A2EC7"/>
    <w:rsid w:val="005B0224"/>
    <w:rsid w:val="005C0ED8"/>
    <w:rsid w:val="005D5FB9"/>
    <w:rsid w:val="005E2776"/>
    <w:rsid w:val="00610F1E"/>
    <w:rsid w:val="00617679"/>
    <w:rsid w:val="00617818"/>
    <w:rsid w:val="00620F88"/>
    <w:rsid w:val="00627B1A"/>
    <w:rsid w:val="00653C27"/>
    <w:rsid w:val="0066545C"/>
    <w:rsid w:val="006801A7"/>
    <w:rsid w:val="006A48F5"/>
    <w:rsid w:val="006D1833"/>
    <w:rsid w:val="006D2129"/>
    <w:rsid w:val="006D36C9"/>
    <w:rsid w:val="006D6EAE"/>
    <w:rsid w:val="006E7CE9"/>
    <w:rsid w:val="006F5054"/>
    <w:rsid w:val="00702848"/>
    <w:rsid w:val="007216DE"/>
    <w:rsid w:val="00743314"/>
    <w:rsid w:val="007463B3"/>
    <w:rsid w:val="007617C7"/>
    <w:rsid w:val="00782270"/>
    <w:rsid w:val="00782987"/>
    <w:rsid w:val="0079003F"/>
    <w:rsid w:val="007A22B4"/>
    <w:rsid w:val="007A414C"/>
    <w:rsid w:val="007B12A8"/>
    <w:rsid w:val="007C374E"/>
    <w:rsid w:val="007C3F1C"/>
    <w:rsid w:val="007C6D62"/>
    <w:rsid w:val="007D0A80"/>
    <w:rsid w:val="007D0ADB"/>
    <w:rsid w:val="007D351A"/>
    <w:rsid w:val="00803110"/>
    <w:rsid w:val="00815245"/>
    <w:rsid w:val="00821410"/>
    <w:rsid w:val="008302EB"/>
    <w:rsid w:val="00831C6E"/>
    <w:rsid w:val="008348F5"/>
    <w:rsid w:val="00835942"/>
    <w:rsid w:val="0084365A"/>
    <w:rsid w:val="00860C2F"/>
    <w:rsid w:val="00864491"/>
    <w:rsid w:val="00870ADF"/>
    <w:rsid w:val="00871B8E"/>
    <w:rsid w:val="00874D7D"/>
    <w:rsid w:val="00890458"/>
    <w:rsid w:val="008A35D5"/>
    <w:rsid w:val="008A5292"/>
    <w:rsid w:val="008B0B04"/>
    <w:rsid w:val="008B24F7"/>
    <w:rsid w:val="008B423F"/>
    <w:rsid w:val="008C323E"/>
    <w:rsid w:val="008C6FFF"/>
    <w:rsid w:val="008D148C"/>
    <w:rsid w:val="008F1E0B"/>
    <w:rsid w:val="008F45D4"/>
    <w:rsid w:val="00900FB4"/>
    <w:rsid w:val="00901EE0"/>
    <w:rsid w:val="009120D8"/>
    <w:rsid w:val="00920EAA"/>
    <w:rsid w:val="00935BB0"/>
    <w:rsid w:val="0095313D"/>
    <w:rsid w:val="0096183B"/>
    <w:rsid w:val="009636A4"/>
    <w:rsid w:val="009666DF"/>
    <w:rsid w:val="009910E3"/>
    <w:rsid w:val="00995114"/>
    <w:rsid w:val="009C7F6D"/>
    <w:rsid w:val="009E39CB"/>
    <w:rsid w:val="009E42EF"/>
    <w:rsid w:val="009F1C20"/>
    <w:rsid w:val="009F7F85"/>
    <w:rsid w:val="00A0129D"/>
    <w:rsid w:val="00A03AF6"/>
    <w:rsid w:val="00A113A0"/>
    <w:rsid w:val="00A17276"/>
    <w:rsid w:val="00A31C85"/>
    <w:rsid w:val="00A3413B"/>
    <w:rsid w:val="00A3709B"/>
    <w:rsid w:val="00A40F21"/>
    <w:rsid w:val="00A43B15"/>
    <w:rsid w:val="00A46CB2"/>
    <w:rsid w:val="00A63FDF"/>
    <w:rsid w:val="00A748CE"/>
    <w:rsid w:val="00A7704D"/>
    <w:rsid w:val="00A8077F"/>
    <w:rsid w:val="00A83B04"/>
    <w:rsid w:val="00A95FB2"/>
    <w:rsid w:val="00A96550"/>
    <w:rsid w:val="00AA1916"/>
    <w:rsid w:val="00AB7798"/>
    <w:rsid w:val="00AC541B"/>
    <w:rsid w:val="00AD5B5F"/>
    <w:rsid w:val="00AD6A7E"/>
    <w:rsid w:val="00AE6E55"/>
    <w:rsid w:val="00AE7407"/>
    <w:rsid w:val="00AF0DD5"/>
    <w:rsid w:val="00B03FD1"/>
    <w:rsid w:val="00B15D56"/>
    <w:rsid w:val="00B201C2"/>
    <w:rsid w:val="00B22C0A"/>
    <w:rsid w:val="00B33337"/>
    <w:rsid w:val="00B4434B"/>
    <w:rsid w:val="00B46DAD"/>
    <w:rsid w:val="00B55340"/>
    <w:rsid w:val="00B55FF5"/>
    <w:rsid w:val="00B566F0"/>
    <w:rsid w:val="00B61E0D"/>
    <w:rsid w:val="00B733F9"/>
    <w:rsid w:val="00B9064F"/>
    <w:rsid w:val="00B924B4"/>
    <w:rsid w:val="00BB4330"/>
    <w:rsid w:val="00BB4360"/>
    <w:rsid w:val="00BB4820"/>
    <w:rsid w:val="00BD1E1C"/>
    <w:rsid w:val="00BD64B7"/>
    <w:rsid w:val="00BF1575"/>
    <w:rsid w:val="00BF27C3"/>
    <w:rsid w:val="00C00A65"/>
    <w:rsid w:val="00C16548"/>
    <w:rsid w:val="00C22742"/>
    <w:rsid w:val="00C238A6"/>
    <w:rsid w:val="00C30545"/>
    <w:rsid w:val="00C346E2"/>
    <w:rsid w:val="00C538A7"/>
    <w:rsid w:val="00C5512E"/>
    <w:rsid w:val="00C55F3D"/>
    <w:rsid w:val="00C62C75"/>
    <w:rsid w:val="00C703C7"/>
    <w:rsid w:val="00C77BBE"/>
    <w:rsid w:val="00C81808"/>
    <w:rsid w:val="00C876E7"/>
    <w:rsid w:val="00C90F00"/>
    <w:rsid w:val="00C9483C"/>
    <w:rsid w:val="00CA403E"/>
    <w:rsid w:val="00CA51A9"/>
    <w:rsid w:val="00CB7D00"/>
    <w:rsid w:val="00CC3A18"/>
    <w:rsid w:val="00CD06E0"/>
    <w:rsid w:val="00CD41D9"/>
    <w:rsid w:val="00CD590D"/>
    <w:rsid w:val="00CE4D50"/>
    <w:rsid w:val="00CF6FD9"/>
    <w:rsid w:val="00D005D7"/>
    <w:rsid w:val="00D16EB4"/>
    <w:rsid w:val="00D229A4"/>
    <w:rsid w:val="00D561C9"/>
    <w:rsid w:val="00D74FEB"/>
    <w:rsid w:val="00D779CC"/>
    <w:rsid w:val="00D8057E"/>
    <w:rsid w:val="00DB0781"/>
    <w:rsid w:val="00DC16B7"/>
    <w:rsid w:val="00DD7050"/>
    <w:rsid w:val="00DF5F40"/>
    <w:rsid w:val="00E05573"/>
    <w:rsid w:val="00E2385B"/>
    <w:rsid w:val="00E24655"/>
    <w:rsid w:val="00E27EFC"/>
    <w:rsid w:val="00E50702"/>
    <w:rsid w:val="00E535EE"/>
    <w:rsid w:val="00E6787C"/>
    <w:rsid w:val="00EB0AB2"/>
    <w:rsid w:val="00EB1038"/>
    <w:rsid w:val="00EB3804"/>
    <w:rsid w:val="00EB78C5"/>
    <w:rsid w:val="00EC1042"/>
    <w:rsid w:val="00EC33AF"/>
    <w:rsid w:val="00EC5AF3"/>
    <w:rsid w:val="00EC67FC"/>
    <w:rsid w:val="00ED47DC"/>
    <w:rsid w:val="00ED64E9"/>
    <w:rsid w:val="00ED6CD8"/>
    <w:rsid w:val="00EE10AA"/>
    <w:rsid w:val="00EE2972"/>
    <w:rsid w:val="00F02BCA"/>
    <w:rsid w:val="00F058BE"/>
    <w:rsid w:val="00F105F3"/>
    <w:rsid w:val="00F20FEC"/>
    <w:rsid w:val="00F35778"/>
    <w:rsid w:val="00F56059"/>
    <w:rsid w:val="00F60FE4"/>
    <w:rsid w:val="00F6564A"/>
    <w:rsid w:val="00F771A7"/>
    <w:rsid w:val="00F80F58"/>
    <w:rsid w:val="00F9495E"/>
    <w:rsid w:val="00F95729"/>
    <w:rsid w:val="00FD1337"/>
    <w:rsid w:val="00FD1341"/>
    <w:rsid w:val="00FD50E3"/>
    <w:rsid w:val="00FE033F"/>
    <w:rsid w:val="00FE0DFA"/>
    <w:rsid w:val="00FE7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5A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822"/>
    <w:pPr>
      <w:spacing w:after="120"/>
      <w:jc w:val="both"/>
    </w:pPr>
    <w:rPr>
      <w:rFonts w:eastAsia="Arial" w:cs="Arial"/>
      <w:color w:val="000000"/>
      <w:sz w:val="18"/>
      <w:szCs w:val="22"/>
    </w:rPr>
  </w:style>
  <w:style w:type="paragraph" w:styleId="Nadpis1">
    <w:name w:val="heading 1"/>
    <w:next w:val="Normln"/>
    <w:link w:val="Nadpis1Char"/>
    <w:uiPriority w:val="9"/>
    <w:unhideWhenUsed/>
    <w:qFormat/>
    <w:rsid w:val="00261822"/>
    <w:pPr>
      <w:keepNext/>
      <w:keepLines/>
      <w:spacing w:before="120" w:line="360" w:lineRule="auto"/>
      <w:jc w:val="both"/>
      <w:outlineLvl w:val="0"/>
    </w:pPr>
    <w:rPr>
      <w:rFonts w:ascii="Arial" w:eastAsia="Arial" w:hAnsi="Arial" w:cs="Arial"/>
      <w:b/>
      <w:color w:val="000000"/>
      <w:sz w:val="22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261822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7617C7"/>
    <w:rPr>
      <w:b/>
    </w:rPr>
  </w:style>
  <w:style w:type="paragraph" w:styleId="Bezmezer">
    <w:name w:val="No Spacing"/>
    <w:uiPriority w:val="1"/>
    <w:qFormat/>
    <w:rsid w:val="000C1186"/>
    <w:pPr>
      <w:jc w:val="both"/>
    </w:pPr>
    <w:rPr>
      <w:rFonts w:eastAsia="Arial" w:cs="Arial"/>
      <w:color w:val="000000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822"/>
    <w:pPr>
      <w:spacing w:after="120"/>
      <w:jc w:val="both"/>
    </w:pPr>
    <w:rPr>
      <w:rFonts w:eastAsia="Arial" w:cs="Arial"/>
      <w:color w:val="000000"/>
      <w:sz w:val="18"/>
      <w:szCs w:val="22"/>
    </w:rPr>
  </w:style>
  <w:style w:type="paragraph" w:styleId="Nadpis1">
    <w:name w:val="heading 1"/>
    <w:next w:val="Normln"/>
    <w:link w:val="Nadpis1Char"/>
    <w:uiPriority w:val="9"/>
    <w:unhideWhenUsed/>
    <w:qFormat/>
    <w:rsid w:val="00261822"/>
    <w:pPr>
      <w:keepNext/>
      <w:keepLines/>
      <w:spacing w:before="120" w:line="360" w:lineRule="auto"/>
      <w:jc w:val="both"/>
      <w:outlineLvl w:val="0"/>
    </w:pPr>
    <w:rPr>
      <w:rFonts w:ascii="Arial" w:eastAsia="Arial" w:hAnsi="Arial" w:cs="Arial"/>
      <w:b/>
      <w:color w:val="000000"/>
      <w:sz w:val="22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261822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7617C7"/>
    <w:rPr>
      <w:b/>
    </w:rPr>
  </w:style>
  <w:style w:type="paragraph" w:styleId="Bezmezer">
    <w:name w:val="No Spacing"/>
    <w:uiPriority w:val="1"/>
    <w:qFormat/>
    <w:rsid w:val="000C1186"/>
    <w:pPr>
      <w:jc w:val="both"/>
    </w:pPr>
    <w:rPr>
      <w:rFonts w:eastAsia="Arial" w:cs="Arial"/>
      <w:color w:val="000000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\AppData\Local\Temp\2188_dohoda_o_provedeni_prace_Word2010_13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8FCD71DB3A43F7A173FA82264413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787417-99BF-44C2-A7F3-EB7249BFF7C1}"/>
      </w:docPartPr>
      <w:docPartBody>
        <w:p w:rsidR="001C261F" w:rsidRDefault="005E13EB" w:rsidP="005E13EB">
          <w:pPr>
            <w:pStyle w:val="038FCD71DB3A43F7A173FA82264413FB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Zvolte ze seznamu.</w:t>
          </w:r>
        </w:p>
      </w:docPartBody>
    </w:docPart>
    <w:docPart>
      <w:docPartPr>
        <w:name w:val="9D9BCC9C44DF4BAFBD222A48BFAC86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CB650F-7270-479A-A239-6E2A76BC5B3C}"/>
      </w:docPartPr>
      <w:docPartBody>
        <w:p w:rsidR="00284305" w:rsidRDefault="005E13EB" w:rsidP="005E13EB">
          <w:pPr>
            <w:pStyle w:val="9D9BCC9C44DF4BAFBD222A48BFAC862E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Zvolte ze seznamu.</w:t>
          </w:r>
        </w:p>
      </w:docPartBody>
    </w:docPart>
    <w:docPart>
      <w:docPartPr>
        <w:name w:val="B6B9CC2EEE2548128E043B93E45EC3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9A4454-D9C4-47A0-BDCF-D9752E4E52C8}"/>
      </w:docPartPr>
      <w:docPartBody>
        <w:p w:rsidR="00284305" w:rsidRDefault="005E13EB" w:rsidP="005E13EB">
          <w:pPr>
            <w:pStyle w:val="B6B9CC2EEE2548128E043B93E45EC3A54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Vyberte ze seznamu.</w:t>
          </w:r>
        </w:p>
      </w:docPartBody>
    </w:docPart>
    <w:docPart>
      <w:docPartPr>
        <w:name w:val="A756E3173CF3487AAC3941E99D1EEC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6BA7E1-450E-4484-AAC2-86EF0113C2D7}"/>
      </w:docPartPr>
      <w:docPartBody>
        <w:p w:rsidR="00284305" w:rsidRDefault="005E13EB" w:rsidP="005E13EB">
          <w:pPr>
            <w:pStyle w:val="A756E3173CF3487AAC3941E99D1EEC18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Vyberte nebo napište datum.</w:t>
          </w:r>
        </w:p>
      </w:docPartBody>
    </w:docPart>
    <w:docPart>
      <w:docPartPr>
        <w:name w:val="F626307E2E724FCD83A13D59AD3900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5B992B-3FFF-4EB3-B6B1-E27A908C725F}"/>
      </w:docPartPr>
      <w:docPartBody>
        <w:p w:rsidR="00284305" w:rsidRDefault="005E13EB" w:rsidP="005E13EB">
          <w:pPr>
            <w:pStyle w:val="F626307E2E724FCD83A13D59AD39007C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Vyberte nebo napište datum – pouze v případě doby určité, jinak toto pole smažte.</w:t>
          </w:r>
        </w:p>
      </w:docPartBody>
    </w:docPart>
    <w:docPart>
      <w:docPartPr>
        <w:name w:val="00413B231D974D808497C4BB23DEBF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BCF5A7-D4A5-4FCC-994B-2944275BF006}"/>
      </w:docPartPr>
      <w:docPartBody>
        <w:p w:rsidR="00284305" w:rsidRDefault="005E13EB" w:rsidP="005E13EB">
          <w:pPr>
            <w:pStyle w:val="00413B231D974D808497C4BB23DEBFBA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Zvolte „max. 300 hodin…“, nebo zvolte druhou možnost a upravte celkový počet hodin.</w:t>
          </w:r>
        </w:p>
      </w:docPartBody>
    </w:docPart>
    <w:docPart>
      <w:docPartPr>
        <w:name w:val="7B76B07B12A248EE966EA67D7E20C5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799976-14E9-4785-8A57-333E61B8C0EE}"/>
      </w:docPartPr>
      <w:docPartBody>
        <w:p w:rsidR="00284305" w:rsidRDefault="005E13EB" w:rsidP="005E13EB">
          <w:pPr>
            <w:pStyle w:val="7B76B07B12A248EE966EA67D7E20C597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Napište číslo účtu ve formátu xxxxxxxxxx/xxxx.</w:t>
          </w:r>
        </w:p>
      </w:docPartBody>
    </w:docPart>
    <w:docPart>
      <w:docPartPr>
        <w:name w:val="0268723E7B3B429D96B5FB47E06CF8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A6CC51-C725-4C14-896F-5394CAA510C5}"/>
      </w:docPartPr>
      <w:docPartBody>
        <w:p w:rsidR="00284305" w:rsidRDefault="005E13EB" w:rsidP="005E13EB">
          <w:pPr>
            <w:pStyle w:val="0268723E7B3B429D96B5FB47E06CF8DC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Napište jméno hodnotitele.</w:t>
          </w:r>
        </w:p>
      </w:docPartBody>
    </w:docPart>
    <w:docPart>
      <w:docPartPr>
        <w:name w:val="9DC37140EDBB49DABA8ACD516832FB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11A4FC-432D-4E63-939A-EF1A88822681}"/>
      </w:docPartPr>
      <w:docPartBody>
        <w:p w:rsidR="00284305" w:rsidRDefault="005E13EB" w:rsidP="005E13EB">
          <w:pPr>
            <w:pStyle w:val="9DC37140EDBB49DABA8ACD516832FBDB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Napište trojmístný kód zdravotní pojišťovny.</w:t>
          </w:r>
        </w:p>
      </w:docPartBody>
    </w:docPart>
    <w:docPart>
      <w:docPartPr>
        <w:name w:val="549B383B7224403799366AD02AA8E9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5E8362-7593-4DC3-B6A6-A0946DF39804}"/>
      </w:docPartPr>
      <w:docPartBody>
        <w:p w:rsidR="00284305" w:rsidRDefault="005E13EB" w:rsidP="005E13EB">
          <w:pPr>
            <w:pStyle w:val="549B383B7224403799366AD02AA8E9D0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Vyberte nebo napište datum podpisu.</w:t>
          </w:r>
        </w:p>
      </w:docPartBody>
    </w:docPart>
    <w:docPart>
      <w:docPartPr>
        <w:name w:val="53BAF89BD1AB44B4BF4D010A5A0C22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83295B-8B9C-4161-9A44-BB62290BABD2}"/>
      </w:docPartPr>
      <w:docPartBody>
        <w:p w:rsidR="00284305" w:rsidRDefault="005E13EB" w:rsidP="005E13EB">
          <w:pPr>
            <w:pStyle w:val="53BAF89BD1AB44B4BF4D010A5A0C2254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Pokud má zaměstnanec pravidelné pracoviště, zvolte ze seznamu České Budějovice, nebo zvolte druhou možnost a vepište vlastní hodnotu. Jinak toto pole celé smažte.</w:t>
          </w:r>
        </w:p>
      </w:docPartBody>
    </w:docPart>
    <w:docPart>
      <w:docPartPr>
        <w:name w:val="CB5ECCAB912A48F4B498F4682AAEB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684A79-C068-4831-9E8A-17F9614E2973}"/>
      </w:docPartPr>
      <w:docPartBody>
        <w:p w:rsidR="00284305" w:rsidRDefault="005E13EB" w:rsidP="005E13EB">
          <w:pPr>
            <w:pStyle w:val="CB5ECCAB912A48F4B498F4682AAEB5FB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Budou zaměstnanci poskytovány cestovní náhrady? Pokud ano, vyberte ze seznamu, jinak toto pole celé smažte.</w:t>
          </w:r>
        </w:p>
      </w:docPartBody>
    </w:docPart>
    <w:docPart>
      <w:docPartPr>
        <w:name w:val="E949D51F8747491E89B57B294F2C3E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2FF6E9-66EF-43C7-B694-96DE52BECA5D}"/>
      </w:docPartPr>
      <w:docPartBody>
        <w:p w:rsidR="0081235A" w:rsidRDefault="005E13EB" w:rsidP="005E13EB">
          <w:pPr>
            <w:pStyle w:val="E949D51F8747491E89B57B294F2C3EDF5"/>
          </w:pPr>
          <w:r w:rsidRPr="00261822">
            <w:rPr>
              <w:rStyle w:val="Zstupntext"/>
              <w:rFonts w:asciiTheme="minorHAnsi" w:hAnsiTheme="minorHAnsi" w:cstheme="minorHAnsi"/>
              <w:szCs w:val="18"/>
            </w:rPr>
            <w:t>Napište hodinovou sazbu.</w:t>
          </w:r>
        </w:p>
      </w:docPartBody>
    </w:docPart>
    <w:docPart>
      <w:docPartPr>
        <w:name w:val="4784155422EC4F98BB842D39610EA50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C50CFD-4EEC-4E97-8F96-C8E8DE7D802F}"/>
      </w:docPartPr>
      <w:docPartBody>
        <w:p w:rsidR="005E272B" w:rsidRDefault="005E13EB" w:rsidP="005E13EB">
          <w:pPr>
            <w:pStyle w:val="4784155422EC4F98BB842D39610EA5015"/>
          </w:pPr>
          <w:r w:rsidRPr="00261822">
            <w:rPr>
              <w:color w:val="808080"/>
              <w:szCs w:val="18"/>
            </w:rPr>
            <w:t>Napište jméno a příjmení zaměstnance.</w:t>
          </w:r>
        </w:p>
      </w:docPartBody>
    </w:docPart>
    <w:docPart>
      <w:docPartPr>
        <w:name w:val="1EAC2AE9108146368F632A4CFC0CCF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96EE49-CB93-4A92-BA5E-D2DE6456CE54}"/>
      </w:docPartPr>
      <w:docPartBody>
        <w:p w:rsidR="005E272B" w:rsidRDefault="005E13EB" w:rsidP="005E13EB">
          <w:pPr>
            <w:pStyle w:val="1EAC2AE9108146368F632A4CFC0CCF145"/>
          </w:pPr>
          <w:r w:rsidRPr="00261822">
            <w:rPr>
              <w:color w:val="808080"/>
              <w:szCs w:val="18"/>
            </w:rPr>
            <w:t>Napište jeho trvalé bydliště.</w:t>
          </w:r>
        </w:p>
      </w:docPartBody>
    </w:docPart>
    <w:docPart>
      <w:docPartPr>
        <w:name w:val="1B83E749F7DE4876B38626AC11FEC9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95BAE6-7F65-4085-A278-C43AD4B52885}"/>
      </w:docPartPr>
      <w:docPartBody>
        <w:p w:rsidR="005E272B" w:rsidRDefault="005E13EB" w:rsidP="005E13EB">
          <w:pPr>
            <w:pStyle w:val="1B83E749F7DE4876B38626AC11FEC9635"/>
          </w:pPr>
          <w:r w:rsidRPr="00261822">
            <w:rPr>
              <w:color w:val="808080"/>
              <w:szCs w:val="18"/>
            </w:rPr>
            <w:t>Vyberte nebo napište datum.</w:t>
          </w:r>
        </w:p>
      </w:docPartBody>
    </w:docPart>
    <w:docPart>
      <w:docPartPr>
        <w:name w:val="4836EFAFD4F1489DAC3F87F6C93029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EFB64B-BF09-4DF9-8424-09772F1D8CA0}"/>
      </w:docPartPr>
      <w:docPartBody>
        <w:p w:rsidR="005E272B" w:rsidRDefault="005E13EB" w:rsidP="005E13EB">
          <w:pPr>
            <w:pStyle w:val="4836EFAFD4F1489DAC3F87F6C93029695"/>
          </w:pPr>
          <w:r w:rsidRPr="00261822">
            <w:rPr>
              <w:color w:val="808080"/>
              <w:szCs w:val="18"/>
            </w:rPr>
            <w:t>Napište místo.</w:t>
          </w:r>
        </w:p>
      </w:docPartBody>
    </w:docPart>
    <w:docPart>
      <w:docPartPr>
        <w:name w:val="0EC0F5C22E0D46289A5B05AB744EC0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BDFA97-4A55-41DE-8095-8A5FEA625070}"/>
      </w:docPartPr>
      <w:docPartBody>
        <w:p w:rsidR="005E272B" w:rsidRDefault="005E13EB" w:rsidP="005E13EB">
          <w:pPr>
            <w:pStyle w:val="0EC0F5C22E0D46289A5B05AB744EC01B5"/>
          </w:pPr>
          <w:r w:rsidRPr="00261822">
            <w:rPr>
              <w:color w:val="808080"/>
              <w:szCs w:val="18"/>
            </w:rPr>
            <w:t>Vepište rodné číslo.</w:t>
          </w:r>
        </w:p>
      </w:docPartBody>
    </w:docPart>
    <w:docPart>
      <w:docPartPr>
        <w:name w:val="B6F50E16705F41F9A941B21C3AB9D1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5F5F1E-E553-4229-A497-6BE1F34D031A}"/>
      </w:docPartPr>
      <w:docPartBody>
        <w:p w:rsidR="007D44EA" w:rsidRDefault="005E13EB" w:rsidP="005E13EB">
          <w:pPr>
            <w:pStyle w:val="B6F50E16705F41F9A941B21C3AB9D1FE2"/>
          </w:pPr>
          <w:r w:rsidRPr="000C1186">
            <w:rPr>
              <w:rStyle w:val="Zstupntext"/>
              <w:rFonts w:asciiTheme="minorHAnsi" w:hAnsiTheme="minorHAnsi" w:cstheme="minorHAnsi"/>
              <w:szCs w:val="18"/>
            </w:rPr>
            <w:t>Specifikujte náplň práce.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D3946"/>
    <w:rsid w:val="0003400D"/>
    <w:rsid w:val="00035557"/>
    <w:rsid w:val="000365CC"/>
    <w:rsid w:val="00070840"/>
    <w:rsid w:val="00072426"/>
    <w:rsid w:val="000A2F02"/>
    <w:rsid w:val="000B16EF"/>
    <w:rsid w:val="000C15D9"/>
    <w:rsid w:val="00102271"/>
    <w:rsid w:val="00116E5F"/>
    <w:rsid w:val="0012224D"/>
    <w:rsid w:val="001241A4"/>
    <w:rsid w:val="0014374F"/>
    <w:rsid w:val="00156B01"/>
    <w:rsid w:val="00172F5B"/>
    <w:rsid w:val="00176706"/>
    <w:rsid w:val="001C261F"/>
    <w:rsid w:val="00201FEC"/>
    <w:rsid w:val="002250DC"/>
    <w:rsid w:val="00241D9D"/>
    <w:rsid w:val="00284305"/>
    <w:rsid w:val="00286129"/>
    <w:rsid w:val="002E5997"/>
    <w:rsid w:val="00314C77"/>
    <w:rsid w:val="00351CD2"/>
    <w:rsid w:val="003D3946"/>
    <w:rsid w:val="00407D93"/>
    <w:rsid w:val="004175DC"/>
    <w:rsid w:val="004324A5"/>
    <w:rsid w:val="004D469D"/>
    <w:rsid w:val="004E05FE"/>
    <w:rsid w:val="004F2C10"/>
    <w:rsid w:val="00501322"/>
    <w:rsid w:val="00534C34"/>
    <w:rsid w:val="00572CB7"/>
    <w:rsid w:val="005B3783"/>
    <w:rsid w:val="005C2FD0"/>
    <w:rsid w:val="005E13EB"/>
    <w:rsid w:val="005E272B"/>
    <w:rsid w:val="00637F39"/>
    <w:rsid w:val="006D6B77"/>
    <w:rsid w:val="006E60F5"/>
    <w:rsid w:val="00701816"/>
    <w:rsid w:val="00716CA3"/>
    <w:rsid w:val="00765346"/>
    <w:rsid w:val="00793771"/>
    <w:rsid w:val="007B7EDC"/>
    <w:rsid w:val="007D44EA"/>
    <w:rsid w:val="00806F95"/>
    <w:rsid w:val="0081235A"/>
    <w:rsid w:val="00813B40"/>
    <w:rsid w:val="00854104"/>
    <w:rsid w:val="008C38DE"/>
    <w:rsid w:val="008E3E21"/>
    <w:rsid w:val="00915311"/>
    <w:rsid w:val="0092269E"/>
    <w:rsid w:val="00961A04"/>
    <w:rsid w:val="009626F2"/>
    <w:rsid w:val="009818F5"/>
    <w:rsid w:val="009A3B08"/>
    <w:rsid w:val="009C30BB"/>
    <w:rsid w:val="00A70913"/>
    <w:rsid w:val="00A94BE2"/>
    <w:rsid w:val="00A96AF6"/>
    <w:rsid w:val="00AD3FB5"/>
    <w:rsid w:val="00AF387B"/>
    <w:rsid w:val="00B177B4"/>
    <w:rsid w:val="00BB15C9"/>
    <w:rsid w:val="00BD5B4F"/>
    <w:rsid w:val="00C31E28"/>
    <w:rsid w:val="00C819FA"/>
    <w:rsid w:val="00C93349"/>
    <w:rsid w:val="00C9464B"/>
    <w:rsid w:val="00CE16C1"/>
    <w:rsid w:val="00D10772"/>
    <w:rsid w:val="00D544C1"/>
    <w:rsid w:val="00D71D4E"/>
    <w:rsid w:val="00D736DB"/>
    <w:rsid w:val="00DC71D0"/>
    <w:rsid w:val="00DD68B4"/>
    <w:rsid w:val="00EA3FFA"/>
    <w:rsid w:val="00EF72B7"/>
    <w:rsid w:val="00F25ADA"/>
    <w:rsid w:val="00F64CB7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77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E13EB"/>
    <w:rPr>
      <w:color w:val="808080"/>
    </w:rPr>
  </w:style>
  <w:style w:type="paragraph" w:customStyle="1" w:styleId="4784155422EC4F98BB842D39610EA5011">
    <w:name w:val="4784155422EC4F98BB842D39610EA5011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1EAC2AE9108146368F632A4CFC0CCF141">
    <w:name w:val="1EAC2AE9108146368F632A4CFC0CCF141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1B83E749F7DE4876B38626AC11FEC9631">
    <w:name w:val="1B83E749F7DE4876B38626AC11FEC9631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4836EFAFD4F1489DAC3F87F6C93029691">
    <w:name w:val="4836EFAFD4F1489DAC3F87F6C93029691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EC0F5C22E0D46289A5B05AB744EC01B1">
    <w:name w:val="0EC0F5C22E0D46289A5B05AB744EC01B1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38FCD71DB3A43F7A173FA82264413FB2">
    <w:name w:val="038FCD71DB3A43F7A173FA82264413FB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D9BCC9C44DF4BAFBD222A48BFAC862E2">
    <w:name w:val="9D9BCC9C44DF4BAFBD222A48BFAC862E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FA27C8EB9CCF49A19822B7FD3E723BB62">
    <w:name w:val="FA27C8EB9CCF49A19822B7FD3E723BB6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B6B9CC2EEE2548128E043B93E45EC3A52">
    <w:name w:val="B6B9CC2EEE2548128E043B93E45EC3A5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A756E3173CF3487AAC3941E99D1EEC182">
    <w:name w:val="A756E3173CF3487AAC3941E99D1EEC18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F626307E2E724FCD83A13D59AD39007C2">
    <w:name w:val="F626307E2E724FCD83A13D59AD39007C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0413B231D974D808497C4BB23DEBFBA2">
    <w:name w:val="00413B231D974D808497C4BB23DEBFBA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E949D51F8747491E89B57B294F2C3EDF2">
    <w:name w:val="E949D51F8747491E89B57B294F2C3EDF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7B76B07B12A248EE966EA67D7E20C5972">
    <w:name w:val="7B76B07B12A248EE966EA67D7E20C597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268723E7B3B429D96B5FB47E06CF8DC2">
    <w:name w:val="0268723E7B3B429D96B5FB47E06CF8DC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53BAF89BD1AB44B4BF4D010A5A0C22542">
    <w:name w:val="53BAF89BD1AB44B4BF4D010A5A0C2254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B5ECCAB912A48F4B498F4682AAEB5FB2">
    <w:name w:val="CB5ECCAB912A48F4B498F4682AAEB5FB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DC37140EDBB49DABA8ACD516832FBDB2">
    <w:name w:val="9DC37140EDBB49DABA8ACD516832FBDB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549B383B7224403799366AD02AA8E9D02">
    <w:name w:val="549B383B7224403799366AD02AA8E9D02"/>
    <w:rsid w:val="00070840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51E9E22A6B44A6295364F715D4C764E">
    <w:name w:val="051E9E22A6B44A6295364F715D4C764E"/>
    <w:rsid w:val="005E13EB"/>
  </w:style>
  <w:style w:type="paragraph" w:customStyle="1" w:styleId="B824DAA9B68F4C04AD8AB9C5E6A00115">
    <w:name w:val="B824DAA9B68F4C04AD8AB9C5E6A00115"/>
    <w:rsid w:val="005E13EB"/>
  </w:style>
  <w:style w:type="paragraph" w:customStyle="1" w:styleId="4784155422EC4F98BB842D39610EA501">
    <w:name w:val="4784155422EC4F98BB842D39610EA50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EAC2AE9108146368F632A4CFC0CCF14">
    <w:name w:val="1EAC2AE9108146368F632A4CFC0CCF1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B83E749F7DE4876B38626AC11FEC963">
    <w:name w:val="1B83E749F7DE4876B38626AC11FEC96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836EFAFD4F1489DAC3F87F6C9302969">
    <w:name w:val="4836EFAFD4F1489DAC3F87F6C9302969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EC0F5C22E0D46289A5B05AB744EC01B">
    <w:name w:val="0EC0F5C22E0D46289A5B05AB744EC01B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38FCD71DB3A43F7A173FA82264413FB">
    <w:name w:val="038FCD71DB3A43F7A173FA82264413FB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9BCC9C44DF4BAFBD222A48BFAC862E">
    <w:name w:val="9D9BCC9C44DF4BAFBD222A48BFAC862E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824DAA9B68F4C04AD8AB9C5E6A001151">
    <w:name w:val="B824DAA9B68F4C04AD8AB9C5E6A00115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B9CC2EEE2548128E043B93E45EC3A5">
    <w:name w:val="B6B9CC2EEE2548128E043B93E45EC3A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A756E3173CF3487AAC3941E99D1EEC18">
    <w:name w:val="A756E3173CF3487AAC3941E99D1EEC18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F626307E2E724FCD83A13D59AD39007C">
    <w:name w:val="F626307E2E724FCD83A13D59AD39007C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0413B231D974D808497C4BB23DEBFBA">
    <w:name w:val="00413B231D974D808497C4BB23DEBFBA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E949D51F8747491E89B57B294F2C3EDF">
    <w:name w:val="E949D51F8747491E89B57B294F2C3EDF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7B76B07B12A248EE966EA67D7E20C597">
    <w:name w:val="7B76B07B12A248EE966EA67D7E20C597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268723E7B3B429D96B5FB47E06CF8DC">
    <w:name w:val="0268723E7B3B429D96B5FB47E06CF8DC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3BAF89BD1AB44B4BF4D010A5A0C2254">
    <w:name w:val="53BAF89BD1AB44B4BF4D010A5A0C225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CB5ECCAB912A48F4B498F4682AAEB5FB">
    <w:name w:val="CB5ECCAB912A48F4B498F4682AAEB5FB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C37140EDBB49DABA8ACD516832FBDB">
    <w:name w:val="9DC37140EDBB49DABA8ACD516832FBDB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49B383B7224403799366AD02AA8E9D0">
    <w:name w:val="549B383B7224403799366AD02AA8E9D0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784155422EC4F98BB842D39610EA5012">
    <w:name w:val="4784155422EC4F98BB842D39610EA5012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EAC2AE9108146368F632A4CFC0CCF142">
    <w:name w:val="1EAC2AE9108146368F632A4CFC0CCF142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B83E749F7DE4876B38626AC11FEC9632">
    <w:name w:val="1B83E749F7DE4876B38626AC11FEC9632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836EFAFD4F1489DAC3F87F6C93029692">
    <w:name w:val="4836EFAFD4F1489DAC3F87F6C93029692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EC0F5C22E0D46289A5B05AB744EC01B2">
    <w:name w:val="0EC0F5C22E0D46289A5B05AB744EC01B2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38FCD71DB3A43F7A173FA82264413FB1">
    <w:name w:val="038FCD71DB3A43F7A173FA82264413FB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9BCC9C44DF4BAFBD222A48BFAC862E1">
    <w:name w:val="9D9BCC9C44DF4BAFBD222A48BFAC862E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B9CC2EEE2548128E043B93E45EC3A51">
    <w:name w:val="B6B9CC2EEE2548128E043B93E45EC3A5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A756E3173CF3487AAC3941E99D1EEC181">
    <w:name w:val="A756E3173CF3487AAC3941E99D1EEC18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F626307E2E724FCD83A13D59AD39007C1">
    <w:name w:val="F626307E2E724FCD83A13D59AD39007C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0413B231D974D808497C4BB23DEBFBA1">
    <w:name w:val="00413B231D974D808497C4BB23DEBFBA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E949D51F8747491E89B57B294F2C3EDF1">
    <w:name w:val="E949D51F8747491E89B57B294F2C3EDF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7B76B07B12A248EE966EA67D7E20C5971">
    <w:name w:val="7B76B07B12A248EE966EA67D7E20C597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268723E7B3B429D96B5FB47E06CF8DC1">
    <w:name w:val="0268723E7B3B429D96B5FB47E06CF8DC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3BAF89BD1AB44B4BF4D010A5A0C22541">
    <w:name w:val="53BAF89BD1AB44B4BF4D010A5A0C2254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CB5ECCAB912A48F4B498F4682AAEB5FB1">
    <w:name w:val="CB5ECCAB912A48F4B498F4682AAEB5FB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C37140EDBB49DABA8ACD516832FBDB1">
    <w:name w:val="9DC37140EDBB49DABA8ACD516832FBDB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49B383B7224403799366AD02AA8E9D01">
    <w:name w:val="549B383B7224403799366AD02AA8E9D0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784155422EC4F98BB842D39610EA5013">
    <w:name w:val="4784155422EC4F98BB842D39610EA501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EAC2AE9108146368F632A4CFC0CCF143">
    <w:name w:val="1EAC2AE9108146368F632A4CFC0CCF14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B83E749F7DE4876B38626AC11FEC9633">
    <w:name w:val="1B83E749F7DE4876B38626AC11FEC963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836EFAFD4F1489DAC3F87F6C93029693">
    <w:name w:val="4836EFAFD4F1489DAC3F87F6C9302969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EC0F5C22E0D46289A5B05AB744EC01B3">
    <w:name w:val="0EC0F5C22E0D46289A5B05AB744EC01B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38FCD71DB3A43F7A173FA82264413FB3">
    <w:name w:val="038FCD71DB3A43F7A173FA82264413FB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9BCC9C44DF4BAFBD222A48BFAC862E3">
    <w:name w:val="9D9BCC9C44DF4BAFBD222A48BFAC862E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F50E16705F41F9A941B21C3AB9D1FE">
    <w:name w:val="B6F50E16705F41F9A941B21C3AB9D1FE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B9CC2EEE2548128E043B93E45EC3A53">
    <w:name w:val="B6B9CC2EEE2548128E043B93E45EC3A5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A756E3173CF3487AAC3941E99D1EEC183">
    <w:name w:val="A756E3173CF3487AAC3941E99D1EEC18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F626307E2E724FCD83A13D59AD39007C3">
    <w:name w:val="F626307E2E724FCD83A13D59AD39007C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0413B231D974D808497C4BB23DEBFBA3">
    <w:name w:val="00413B231D974D808497C4BB23DEBFBA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E949D51F8747491E89B57B294F2C3EDF3">
    <w:name w:val="E949D51F8747491E89B57B294F2C3EDF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7B76B07B12A248EE966EA67D7E20C5973">
    <w:name w:val="7B76B07B12A248EE966EA67D7E20C597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268723E7B3B429D96B5FB47E06CF8DC3">
    <w:name w:val="0268723E7B3B429D96B5FB47E06CF8DC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3BAF89BD1AB44B4BF4D010A5A0C22543">
    <w:name w:val="53BAF89BD1AB44B4BF4D010A5A0C2254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CB5ECCAB912A48F4B498F4682AAEB5FB3">
    <w:name w:val="CB5ECCAB912A48F4B498F4682AAEB5FB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C37140EDBB49DABA8ACD516832FBDB3">
    <w:name w:val="9DC37140EDBB49DABA8ACD516832FBDB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49B383B7224403799366AD02AA8E9D03">
    <w:name w:val="549B383B7224403799366AD02AA8E9D03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784155422EC4F98BB842D39610EA5014">
    <w:name w:val="4784155422EC4F98BB842D39610EA501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EAC2AE9108146368F632A4CFC0CCF144">
    <w:name w:val="1EAC2AE9108146368F632A4CFC0CCF14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B83E749F7DE4876B38626AC11FEC9634">
    <w:name w:val="1B83E749F7DE4876B38626AC11FEC963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836EFAFD4F1489DAC3F87F6C93029694">
    <w:name w:val="4836EFAFD4F1489DAC3F87F6C9302969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EC0F5C22E0D46289A5B05AB744EC01B4">
    <w:name w:val="0EC0F5C22E0D46289A5B05AB744EC01B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38FCD71DB3A43F7A173FA82264413FB4">
    <w:name w:val="038FCD71DB3A43F7A173FA82264413FB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9BCC9C44DF4BAFBD222A48BFAC862E4">
    <w:name w:val="9D9BCC9C44DF4BAFBD222A48BFAC862E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F50E16705F41F9A941B21C3AB9D1FE1">
    <w:name w:val="B6F50E16705F41F9A941B21C3AB9D1FE1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B9CC2EEE2548128E043B93E45EC3A54">
    <w:name w:val="B6B9CC2EEE2548128E043B93E45EC3A5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A756E3173CF3487AAC3941E99D1EEC184">
    <w:name w:val="A756E3173CF3487AAC3941E99D1EEC18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F626307E2E724FCD83A13D59AD39007C4">
    <w:name w:val="F626307E2E724FCD83A13D59AD39007C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0413B231D974D808497C4BB23DEBFBA4">
    <w:name w:val="00413B231D974D808497C4BB23DEBFBA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E949D51F8747491E89B57B294F2C3EDF4">
    <w:name w:val="E949D51F8747491E89B57B294F2C3EDF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7B76B07B12A248EE966EA67D7E20C5974">
    <w:name w:val="7B76B07B12A248EE966EA67D7E20C597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268723E7B3B429D96B5FB47E06CF8DC4">
    <w:name w:val="0268723E7B3B429D96B5FB47E06CF8DC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3BAF89BD1AB44B4BF4D010A5A0C22544">
    <w:name w:val="53BAF89BD1AB44B4BF4D010A5A0C2254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CB5ECCAB912A48F4B498F4682AAEB5FB4">
    <w:name w:val="CB5ECCAB912A48F4B498F4682AAEB5FB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C37140EDBB49DABA8ACD516832FBDB4">
    <w:name w:val="9DC37140EDBB49DABA8ACD516832FBDB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49B383B7224403799366AD02AA8E9D04">
    <w:name w:val="549B383B7224403799366AD02AA8E9D04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784155422EC4F98BB842D39610EA5015">
    <w:name w:val="4784155422EC4F98BB842D39610EA501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EAC2AE9108146368F632A4CFC0CCF145">
    <w:name w:val="1EAC2AE9108146368F632A4CFC0CCF14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1B83E749F7DE4876B38626AC11FEC9635">
    <w:name w:val="1B83E749F7DE4876B38626AC11FEC963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4836EFAFD4F1489DAC3F87F6C93029695">
    <w:name w:val="4836EFAFD4F1489DAC3F87F6C9302969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EC0F5C22E0D46289A5B05AB744EC01B5">
    <w:name w:val="0EC0F5C22E0D46289A5B05AB744EC01B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38FCD71DB3A43F7A173FA82264413FB5">
    <w:name w:val="038FCD71DB3A43F7A173FA82264413FB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9BCC9C44DF4BAFBD222A48BFAC862E5">
    <w:name w:val="9D9BCC9C44DF4BAFBD222A48BFAC862E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B6F50E16705F41F9A941B21C3AB9D1FE2">
    <w:name w:val="B6F50E16705F41F9A941B21C3AB9D1FE2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A756E3173CF3487AAC3941E99D1EEC185">
    <w:name w:val="A756E3173CF3487AAC3941E99D1EEC18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F626307E2E724FCD83A13D59AD39007C5">
    <w:name w:val="F626307E2E724FCD83A13D59AD39007C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0413B231D974D808497C4BB23DEBFBA5">
    <w:name w:val="00413B231D974D808497C4BB23DEBFBA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E949D51F8747491E89B57B294F2C3EDF5">
    <w:name w:val="E949D51F8747491E89B57B294F2C3EDF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7B76B07B12A248EE966EA67D7E20C5975">
    <w:name w:val="7B76B07B12A248EE966EA67D7E20C597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0268723E7B3B429D96B5FB47E06CF8DC5">
    <w:name w:val="0268723E7B3B429D96B5FB47E06CF8DC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3BAF89BD1AB44B4BF4D010A5A0C22545">
    <w:name w:val="53BAF89BD1AB44B4BF4D010A5A0C2254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CB5ECCAB912A48F4B498F4682AAEB5FB5">
    <w:name w:val="CB5ECCAB912A48F4B498F4682AAEB5FB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9DC37140EDBB49DABA8ACD516832FBDB5">
    <w:name w:val="9DC37140EDBB49DABA8ACD516832FBDB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  <w:style w:type="paragraph" w:customStyle="1" w:styleId="549B383B7224403799366AD02AA8E9D05">
    <w:name w:val="549B383B7224403799366AD02AA8E9D05"/>
    <w:rsid w:val="005E13EB"/>
    <w:pPr>
      <w:spacing w:after="120" w:line="240" w:lineRule="auto"/>
      <w:jc w:val="both"/>
    </w:pPr>
    <w:rPr>
      <w:rFonts w:ascii="Calibri" w:eastAsia="Arial" w:hAnsi="Calibri" w:cs="Arial"/>
      <w:color w:val="000000"/>
      <w:sz w:val="18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7F48D-78F8-4387-889D-9DF585183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2188_dohoda_o_provedeni_prace_Word2010_13-1</Template>
  <TotalTime>1</TotalTime>
  <Pages>1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DPP / ACJ</vt:lpstr>
    </vt:vector>
  </TitlesOfParts>
  <Company>Microsoft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DPP / ACJ</dc:title>
  <dc:creator>Šebestová Tereza</dc:creator>
  <cp:lastModifiedBy>helena</cp:lastModifiedBy>
  <cp:revision>2</cp:revision>
  <cp:lastPrinted>2018-08-22T12:21:00Z</cp:lastPrinted>
  <dcterms:created xsi:type="dcterms:W3CDTF">2025-06-03T11:51:00Z</dcterms:created>
  <dcterms:modified xsi:type="dcterms:W3CDTF">2025-06-03T11:51:00Z</dcterms:modified>
</cp:coreProperties>
</file>