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9B98F9" w14:textId="48FBAAB4" w:rsidR="005A2EC7" w:rsidRPr="007D351A" w:rsidRDefault="00256AB9" w:rsidP="00256AB9">
      <w:pPr>
        <w:spacing w:line="259" w:lineRule="auto"/>
        <w:jc w:val="center"/>
        <w:rPr>
          <w:rFonts w:asciiTheme="minorHAnsi" w:hAnsiTheme="minorHAnsi" w:cstheme="minorHAnsi"/>
          <w:sz w:val="32"/>
          <w:szCs w:val="32"/>
          <w:lang w:val="en-GB"/>
        </w:rPr>
      </w:pPr>
      <w:bookmarkStart w:id="0" w:name="_GoBack"/>
      <w:bookmarkEnd w:id="0"/>
      <w:r w:rsidRPr="007D351A">
        <w:rPr>
          <w:rFonts w:asciiTheme="minorHAnsi" w:hAnsiTheme="minorHAnsi" w:cstheme="minorHAnsi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7F7B239" wp14:editId="37FF4BA8">
            <wp:simplePos x="0" y="0"/>
            <wp:positionH relativeFrom="margin">
              <wp:posOffset>-3810</wp:posOffset>
            </wp:positionH>
            <wp:positionV relativeFrom="paragraph">
              <wp:posOffset>5080</wp:posOffset>
            </wp:positionV>
            <wp:extent cx="684000" cy="684000"/>
            <wp:effectExtent l="0" t="0" r="1905" b="190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" cy="6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2EC7" w:rsidRPr="007D351A">
        <w:rPr>
          <w:rFonts w:asciiTheme="minorHAnsi" w:hAnsiTheme="minorHAnsi" w:cstheme="minorHAnsi"/>
          <w:b/>
          <w:sz w:val="32"/>
          <w:szCs w:val="32"/>
        </w:rPr>
        <w:t xml:space="preserve">Dohoda o provedení práce / </w:t>
      </w:r>
      <w:r w:rsidR="005A2EC7" w:rsidRPr="007D351A">
        <w:rPr>
          <w:rFonts w:asciiTheme="minorHAnsi" w:hAnsiTheme="minorHAnsi" w:cstheme="minorHAnsi"/>
          <w:b/>
          <w:i/>
          <w:iCs/>
          <w:sz w:val="32"/>
          <w:szCs w:val="32"/>
          <w:lang w:val="en-GB"/>
        </w:rPr>
        <w:t>Agreement to Complete a Job</w:t>
      </w:r>
    </w:p>
    <w:p w14:paraId="49A0EE08" w14:textId="265C23BE" w:rsidR="005F35A3" w:rsidRPr="005F35A3" w:rsidRDefault="005A2EC7" w:rsidP="005F35A3">
      <w:pPr>
        <w:spacing w:after="360" w:line="259" w:lineRule="auto"/>
        <w:jc w:val="center"/>
        <w:rPr>
          <w:rFonts w:asciiTheme="minorHAnsi" w:hAnsiTheme="minorHAnsi" w:cstheme="minorHAnsi"/>
          <w:i/>
          <w:szCs w:val="20"/>
          <w:lang w:val="en-GB"/>
        </w:rPr>
      </w:pPr>
      <w:r w:rsidRPr="005F35A3">
        <w:rPr>
          <w:rFonts w:asciiTheme="minorHAnsi" w:hAnsiTheme="minorHAnsi" w:cstheme="minorHAnsi"/>
          <w:iCs/>
          <w:szCs w:val="20"/>
        </w:rPr>
        <w:t>uzavřená podle příslušných ustanovení Zákoníku práce v platném znění</w:t>
      </w:r>
      <w:r w:rsidRPr="005F35A3">
        <w:rPr>
          <w:rFonts w:asciiTheme="minorHAnsi" w:hAnsiTheme="minorHAnsi" w:cstheme="minorHAnsi"/>
          <w:i/>
          <w:szCs w:val="20"/>
        </w:rPr>
        <w:br/>
      </w:r>
      <w:r w:rsidRPr="005F35A3">
        <w:rPr>
          <w:rFonts w:asciiTheme="minorHAnsi" w:hAnsiTheme="minorHAnsi" w:cstheme="minorHAnsi"/>
          <w:iCs/>
          <w:szCs w:val="20"/>
        </w:rPr>
        <w:t xml:space="preserve">/ </w:t>
      </w:r>
      <w:r w:rsidRPr="005F35A3">
        <w:rPr>
          <w:rFonts w:asciiTheme="minorHAnsi" w:hAnsiTheme="minorHAnsi" w:cstheme="minorHAnsi"/>
          <w:i/>
          <w:szCs w:val="20"/>
          <w:lang w:val="en-GB"/>
        </w:rPr>
        <w:t>made pursuant to the relevant provisions of the Czech Labour Code, as amended</w:t>
      </w:r>
    </w:p>
    <w:p w14:paraId="6D3C7608" w14:textId="365F7F67" w:rsidR="00567AD3" w:rsidRPr="00AF1D9E" w:rsidRDefault="00092351" w:rsidP="005F35A3">
      <w:pPr>
        <w:pStyle w:val="Nadpis1"/>
        <w:rPr>
          <w:rFonts w:asciiTheme="minorHAnsi" w:hAnsiTheme="minorHAnsi" w:cstheme="minorHAnsi"/>
          <w:sz w:val="20"/>
        </w:rPr>
      </w:pPr>
      <w:r w:rsidRPr="00AF1D9E">
        <w:rPr>
          <w:rFonts w:asciiTheme="minorHAnsi" w:hAnsiTheme="minorHAnsi" w:cstheme="minorHAnsi"/>
          <w:sz w:val="20"/>
        </w:rPr>
        <w:t xml:space="preserve">I. </w:t>
      </w:r>
      <w:r w:rsidR="007A414C" w:rsidRPr="00AF1D9E">
        <w:rPr>
          <w:rFonts w:asciiTheme="minorHAnsi" w:hAnsiTheme="minorHAnsi" w:cstheme="minorHAnsi"/>
          <w:sz w:val="20"/>
        </w:rPr>
        <w:t>Smluvní stran</w:t>
      </w:r>
      <w:r w:rsidR="00567AD3" w:rsidRPr="00AF1D9E">
        <w:rPr>
          <w:rFonts w:asciiTheme="minorHAnsi" w:hAnsiTheme="minorHAnsi" w:cstheme="minorHAnsi"/>
          <w:sz w:val="20"/>
        </w:rPr>
        <w:t>y</w:t>
      </w:r>
      <w:r w:rsidR="001C6250" w:rsidRPr="00AF1D9E">
        <w:rPr>
          <w:rFonts w:asciiTheme="minorHAnsi" w:hAnsiTheme="minorHAnsi" w:cstheme="minorHAnsi"/>
          <w:sz w:val="20"/>
        </w:rPr>
        <w:t xml:space="preserve"> / </w:t>
      </w:r>
      <w:r w:rsidR="001C6250" w:rsidRPr="00AF1D9E">
        <w:rPr>
          <w:rFonts w:asciiTheme="minorHAnsi" w:hAnsiTheme="minorHAnsi" w:cstheme="minorHAnsi"/>
          <w:i/>
          <w:iCs/>
          <w:sz w:val="20"/>
          <w:lang w:val="en-GB"/>
        </w:rPr>
        <w:t>Contracting Parties</w:t>
      </w:r>
    </w:p>
    <w:p w14:paraId="773BEEB8" w14:textId="0756CC8C" w:rsidR="00567AD3" w:rsidRPr="00AF1D9E" w:rsidRDefault="003D621C" w:rsidP="00176952">
      <w:pPr>
        <w:spacing w:after="0" w:line="276" w:lineRule="auto"/>
        <w:rPr>
          <w:rFonts w:asciiTheme="minorHAnsi" w:hAnsiTheme="minorHAnsi" w:cstheme="minorHAnsi"/>
          <w:b/>
          <w:szCs w:val="20"/>
          <w:u w:val="single"/>
        </w:rPr>
      </w:pPr>
      <w:bookmarkStart w:id="1" w:name="_Hlk108685531"/>
      <w:r w:rsidRPr="00AF1D9E">
        <w:rPr>
          <w:rFonts w:asciiTheme="minorHAnsi" w:eastAsiaTheme="minorHAnsi" w:hAnsiTheme="minorHAnsi" w:cstheme="minorHAnsi"/>
          <w:color w:val="auto"/>
          <w:szCs w:val="20"/>
          <w:lang w:eastAsia="en-US"/>
        </w:rPr>
        <w:t>P</w:t>
      </w:r>
      <w:r w:rsidR="003530CE" w:rsidRPr="00AF1D9E">
        <w:rPr>
          <w:rFonts w:asciiTheme="minorHAnsi" w:eastAsiaTheme="minorHAnsi" w:hAnsiTheme="minorHAnsi" w:cstheme="minorHAnsi"/>
          <w:color w:val="auto"/>
          <w:szCs w:val="20"/>
          <w:lang w:eastAsia="en-US"/>
        </w:rPr>
        <w:t>říjmení</w:t>
      </w:r>
      <w:r w:rsidRPr="00AF1D9E">
        <w:rPr>
          <w:rFonts w:asciiTheme="minorHAnsi" w:eastAsiaTheme="minorHAnsi" w:hAnsiTheme="minorHAnsi" w:cstheme="minorHAnsi"/>
          <w:color w:val="auto"/>
          <w:szCs w:val="20"/>
          <w:lang w:eastAsia="en-US"/>
        </w:rPr>
        <w:t xml:space="preserve"> / </w:t>
      </w:r>
      <w:r w:rsidRPr="00AF1D9E">
        <w:rPr>
          <w:rFonts w:asciiTheme="minorHAnsi" w:eastAsiaTheme="minorHAnsi" w:hAnsiTheme="minorHAnsi" w:cstheme="minorHAnsi"/>
          <w:i/>
          <w:iCs/>
          <w:color w:val="auto"/>
          <w:szCs w:val="20"/>
          <w:lang w:val="en-GB" w:eastAsia="en-US"/>
        </w:rPr>
        <w:t>S</w:t>
      </w:r>
      <w:r w:rsidR="001C6250" w:rsidRPr="00AF1D9E">
        <w:rPr>
          <w:rFonts w:asciiTheme="minorHAnsi" w:eastAsiaTheme="minorHAnsi" w:hAnsiTheme="minorHAnsi" w:cstheme="minorHAnsi"/>
          <w:i/>
          <w:iCs/>
          <w:color w:val="auto"/>
          <w:szCs w:val="20"/>
          <w:lang w:val="en-GB" w:eastAsia="en-US"/>
        </w:rPr>
        <w:t>urname</w:t>
      </w:r>
      <w:r w:rsidR="003530CE" w:rsidRPr="00AF1D9E">
        <w:rPr>
          <w:rFonts w:asciiTheme="minorHAnsi" w:eastAsiaTheme="minorHAnsi" w:hAnsiTheme="minorHAnsi" w:cstheme="minorHAnsi"/>
          <w:i/>
          <w:iCs/>
          <w:color w:val="auto"/>
          <w:szCs w:val="20"/>
          <w:lang w:eastAsia="en-US"/>
        </w:rPr>
        <w:t>:</w:t>
      </w:r>
      <w:r w:rsidR="00A0129D" w:rsidRPr="00AF1D9E">
        <w:rPr>
          <w:rFonts w:asciiTheme="minorHAnsi" w:eastAsiaTheme="minorHAnsi" w:hAnsiTheme="minorHAnsi" w:cstheme="minorHAnsi"/>
          <w:color w:val="auto"/>
          <w:szCs w:val="20"/>
          <w:lang w:eastAsia="en-US"/>
        </w:rPr>
        <w:t xml:space="preserve"> </w:t>
      </w:r>
      <w:sdt>
        <w:sdtPr>
          <w:rPr>
            <w:rStyle w:val="styltextuovladacihoprvku"/>
            <w:rFonts w:asciiTheme="minorHAnsi" w:hAnsiTheme="minorHAnsi" w:cstheme="minorHAnsi"/>
            <w:szCs w:val="20"/>
          </w:rPr>
          <w:id w:val="-1873133914"/>
          <w:placeholder>
            <w:docPart w:val="497BAB28C50A4E5ABB84638BD13A81CA"/>
          </w:placeholder>
          <w:showingPlcHdr/>
        </w:sdtPr>
        <w:sdtEndPr>
          <w:rPr>
            <w:rStyle w:val="Standardnpsmoodstavce"/>
            <w:rFonts w:eastAsiaTheme="minorHAnsi"/>
            <w:b w:val="0"/>
            <w:color w:val="auto"/>
            <w:lang w:eastAsia="en-US"/>
          </w:rPr>
        </w:sdtEndPr>
        <w:sdtContent>
          <w:r w:rsidR="008C6FFF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Napište příjmení zaměstnance. / </w:t>
          </w:r>
          <w:r w:rsidR="008C6FFF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Write employee’s surname.</w:t>
          </w:r>
        </w:sdtContent>
      </w:sdt>
    </w:p>
    <w:p w14:paraId="09BE26C2" w14:textId="55BB5BB6" w:rsidR="003D621C" w:rsidRPr="00AF1D9E" w:rsidRDefault="003D621C" w:rsidP="00176952">
      <w:pPr>
        <w:spacing w:after="0" w:line="276" w:lineRule="auto"/>
        <w:rPr>
          <w:rFonts w:asciiTheme="minorHAnsi" w:hAnsiTheme="minorHAnsi" w:cstheme="minorHAnsi"/>
          <w:b/>
          <w:szCs w:val="20"/>
          <w:u w:val="single"/>
        </w:rPr>
      </w:pPr>
      <w:r w:rsidRPr="00AF1D9E">
        <w:rPr>
          <w:rFonts w:asciiTheme="minorHAnsi" w:hAnsiTheme="minorHAnsi" w:cstheme="minorHAnsi"/>
          <w:szCs w:val="20"/>
        </w:rPr>
        <w:t xml:space="preserve">Jméno / </w:t>
      </w:r>
      <w:r w:rsidR="00AC541B" w:rsidRPr="00AF1D9E">
        <w:rPr>
          <w:rFonts w:asciiTheme="minorHAnsi" w:hAnsiTheme="minorHAnsi" w:cstheme="minorHAnsi"/>
          <w:i/>
          <w:iCs/>
          <w:szCs w:val="20"/>
          <w:lang w:val="en-GB"/>
        </w:rPr>
        <w:t>N</w:t>
      </w:r>
      <w:r w:rsidRPr="00AF1D9E">
        <w:rPr>
          <w:rFonts w:asciiTheme="minorHAnsi" w:hAnsiTheme="minorHAnsi" w:cstheme="minorHAnsi"/>
          <w:i/>
          <w:iCs/>
          <w:szCs w:val="20"/>
          <w:lang w:val="en-GB"/>
        </w:rPr>
        <w:t>ame</w:t>
      </w:r>
      <w:r w:rsidRPr="00AF1D9E">
        <w:rPr>
          <w:rFonts w:asciiTheme="minorHAnsi" w:hAnsiTheme="minorHAnsi" w:cstheme="minorHAnsi"/>
          <w:i/>
          <w:iCs/>
          <w:szCs w:val="20"/>
        </w:rPr>
        <w:t>:</w:t>
      </w:r>
      <w:r w:rsidR="00AC541B" w:rsidRPr="00AF1D9E">
        <w:rPr>
          <w:rFonts w:asciiTheme="minorHAnsi" w:hAnsiTheme="minorHAnsi" w:cstheme="minorHAnsi"/>
          <w:i/>
          <w:iCs/>
          <w:szCs w:val="20"/>
        </w:rPr>
        <w:t xml:space="preserve"> </w:t>
      </w:r>
      <w:sdt>
        <w:sdtPr>
          <w:rPr>
            <w:rStyle w:val="styltextuovladacihoprvku"/>
            <w:rFonts w:asciiTheme="minorHAnsi" w:hAnsiTheme="minorHAnsi" w:cstheme="minorHAnsi"/>
            <w:szCs w:val="20"/>
          </w:rPr>
          <w:id w:val="1797262172"/>
          <w:placeholder>
            <w:docPart w:val="0EBC554F0DBB4DAE83B580CB1356938F"/>
          </w:placeholder>
          <w:showingPlcHdr/>
        </w:sdtPr>
        <w:sdtEndPr>
          <w:rPr>
            <w:rStyle w:val="Standardnpsmoodstavce"/>
            <w:rFonts w:eastAsiaTheme="minorHAnsi"/>
            <w:b w:val="0"/>
            <w:color w:val="auto"/>
            <w:lang w:eastAsia="en-US"/>
          </w:rPr>
        </w:sdtEndPr>
        <w:sdtContent>
          <w:r w:rsidR="008C6FFF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Napište jméno zaměstnance. / </w:t>
          </w:r>
          <w:r w:rsidR="008C6FFF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Write employee’s given name.</w:t>
          </w:r>
        </w:sdtContent>
      </w:sdt>
    </w:p>
    <w:p w14:paraId="77E571E9" w14:textId="066FC98A" w:rsidR="003D621C" w:rsidRPr="00AF1D9E" w:rsidRDefault="003D621C" w:rsidP="00176952">
      <w:pPr>
        <w:spacing w:after="0" w:line="276" w:lineRule="auto"/>
        <w:rPr>
          <w:rFonts w:asciiTheme="minorHAnsi" w:hAnsiTheme="minorHAnsi" w:cstheme="minorHAnsi"/>
          <w:szCs w:val="20"/>
        </w:rPr>
      </w:pPr>
      <w:r w:rsidRPr="00AF1D9E">
        <w:rPr>
          <w:rFonts w:asciiTheme="minorHAnsi" w:hAnsiTheme="minorHAnsi" w:cstheme="minorHAnsi"/>
          <w:szCs w:val="20"/>
        </w:rPr>
        <w:t xml:space="preserve">Titul(y) / </w:t>
      </w:r>
      <w:r w:rsidRPr="00AF1D9E">
        <w:rPr>
          <w:rFonts w:asciiTheme="minorHAnsi" w:hAnsiTheme="minorHAnsi" w:cstheme="minorHAnsi"/>
          <w:i/>
          <w:iCs/>
          <w:szCs w:val="20"/>
          <w:lang w:val="en-GB"/>
        </w:rPr>
        <w:t>Degree</w:t>
      </w:r>
      <w:r w:rsidRPr="00AF1D9E">
        <w:rPr>
          <w:rFonts w:asciiTheme="minorHAnsi" w:hAnsiTheme="minorHAnsi" w:cstheme="minorHAnsi"/>
          <w:i/>
          <w:iCs/>
          <w:szCs w:val="20"/>
        </w:rPr>
        <w:t xml:space="preserve">(s): </w:t>
      </w:r>
      <w:sdt>
        <w:sdtPr>
          <w:rPr>
            <w:rFonts w:asciiTheme="minorHAnsi" w:hAnsiTheme="minorHAnsi" w:cstheme="minorHAnsi"/>
            <w:szCs w:val="20"/>
          </w:rPr>
          <w:id w:val="-1093700171"/>
          <w:placeholder>
            <w:docPart w:val="22120FBB958842098E844D879E79B617"/>
          </w:placeholder>
          <w:showingPlcHdr/>
        </w:sdtPr>
        <w:sdtEndPr>
          <w:rPr>
            <w:rFonts w:eastAsiaTheme="minorHAnsi"/>
            <w:color w:val="auto"/>
            <w:lang w:eastAsia="en-US"/>
          </w:rPr>
        </w:sdtEndPr>
        <w:sdtContent>
          <w:r w:rsidR="008C6FFF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Napište titul(y). / </w:t>
          </w:r>
          <w:r w:rsidR="008C6FFF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Write employee’s degree(s).</w:t>
          </w:r>
        </w:sdtContent>
      </w:sdt>
    </w:p>
    <w:p w14:paraId="0A9512BA" w14:textId="198D352C" w:rsidR="00E2385B" w:rsidRPr="00AF1D9E" w:rsidRDefault="00BD1E1C" w:rsidP="00176952">
      <w:pPr>
        <w:spacing w:after="0" w:line="276" w:lineRule="auto"/>
        <w:rPr>
          <w:rFonts w:asciiTheme="minorHAnsi" w:hAnsiTheme="minorHAnsi" w:cstheme="minorHAnsi"/>
          <w:szCs w:val="20"/>
        </w:rPr>
      </w:pPr>
      <w:r w:rsidRPr="00AF1D9E">
        <w:rPr>
          <w:rFonts w:asciiTheme="minorHAnsi" w:hAnsiTheme="minorHAnsi" w:cstheme="minorHAnsi"/>
          <w:szCs w:val="20"/>
        </w:rPr>
        <w:t xml:space="preserve">Datum </w:t>
      </w:r>
      <w:r w:rsidR="001308CF" w:rsidRPr="00AF1D9E">
        <w:rPr>
          <w:rFonts w:asciiTheme="minorHAnsi" w:hAnsiTheme="minorHAnsi" w:cstheme="minorHAnsi"/>
          <w:szCs w:val="20"/>
        </w:rPr>
        <w:t xml:space="preserve">a místo </w:t>
      </w:r>
      <w:r w:rsidRPr="00AF1D9E">
        <w:rPr>
          <w:rFonts w:asciiTheme="minorHAnsi" w:hAnsiTheme="minorHAnsi" w:cstheme="minorHAnsi"/>
          <w:szCs w:val="20"/>
        </w:rPr>
        <w:t>narození</w:t>
      </w:r>
      <w:r w:rsidR="00332932" w:rsidRPr="00AF1D9E">
        <w:rPr>
          <w:rFonts w:asciiTheme="minorHAnsi" w:hAnsiTheme="minorHAnsi" w:cstheme="minorHAnsi"/>
          <w:szCs w:val="20"/>
        </w:rPr>
        <w:t xml:space="preserve"> / </w:t>
      </w:r>
      <w:r w:rsidR="00332932" w:rsidRPr="00AF1D9E">
        <w:rPr>
          <w:rFonts w:asciiTheme="minorHAnsi" w:hAnsiTheme="minorHAnsi" w:cstheme="minorHAnsi"/>
          <w:i/>
          <w:iCs/>
          <w:szCs w:val="20"/>
          <w:lang w:val="en-GB"/>
        </w:rPr>
        <w:t>Date and place of birth</w:t>
      </w:r>
      <w:r w:rsidRPr="00AF1D9E">
        <w:rPr>
          <w:rFonts w:asciiTheme="minorHAnsi" w:hAnsiTheme="minorHAnsi" w:cstheme="minorHAnsi"/>
          <w:i/>
          <w:iCs/>
          <w:szCs w:val="20"/>
        </w:rPr>
        <w:t>:</w:t>
      </w:r>
      <w:r w:rsidR="00567AD3" w:rsidRPr="00AF1D9E">
        <w:rPr>
          <w:rFonts w:asciiTheme="minorHAnsi" w:hAnsiTheme="minorHAnsi" w:cstheme="minorHAnsi"/>
          <w:szCs w:val="20"/>
        </w:rPr>
        <w:t xml:space="preserve"> </w:t>
      </w:r>
      <w:sdt>
        <w:sdtPr>
          <w:rPr>
            <w:rFonts w:asciiTheme="minorHAnsi" w:hAnsiTheme="minorHAnsi" w:cstheme="minorHAnsi"/>
            <w:szCs w:val="20"/>
          </w:rPr>
          <w:id w:val="-457340403"/>
          <w:placeholder>
            <w:docPart w:val="CF70BD75E0C74573B6523C4D54187A21"/>
          </w:placeholder>
          <w:showingPlcHdr/>
          <w:date w:fullDate="2023-03-09T00:00:00Z"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8C6FFF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Vyberte nebo napište datum. / </w:t>
          </w:r>
          <w:r w:rsidR="008C6FFF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  <w:lang w:val="en-GB"/>
            </w:rPr>
            <w:t>Select or write the DOB.</w:t>
          </w:r>
        </w:sdtContent>
      </w:sdt>
      <w:r w:rsidR="00567AD3" w:rsidRPr="00AF1D9E">
        <w:rPr>
          <w:rFonts w:asciiTheme="minorHAnsi" w:hAnsiTheme="minorHAnsi" w:cstheme="minorHAnsi"/>
          <w:szCs w:val="20"/>
        </w:rPr>
        <w:t xml:space="preserve">, </w:t>
      </w:r>
      <w:sdt>
        <w:sdtPr>
          <w:rPr>
            <w:rFonts w:asciiTheme="minorHAnsi" w:hAnsiTheme="minorHAnsi" w:cstheme="minorHAnsi"/>
            <w:szCs w:val="20"/>
          </w:rPr>
          <w:id w:val="-1706015174"/>
          <w:placeholder>
            <w:docPart w:val="1AAE53C5921F43D9A35181FD3DC30279"/>
          </w:placeholder>
          <w:showingPlcHdr/>
        </w:sdtPr>
        <w:sdtEndPr/>
        <w:sdtContent>
          <w:r w:rsidR="00296234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Napište místo. / </w:t>
          </w:r>
          <w:r w:rsidR="00296234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Write POB.</w:t>
          </w:r>
        </w:sdtContent>
      </w:sdt>
    </w:p>
    <w:p w14:paraId="26E3A8E6" w14:textId="6A4B8FA0" w:rsidR="00567AD3" w:rsidRPr="00AF1D9E" w:rsidRDefault="00E2385B" w:rsidP="00176952">
      <w:pPr>
        <w:spacing w:after="0" w:line="276" w:lineRule="auto"/>
        <w:rPr>
          <w:rFonts w:asciiTheme="minorHAnsi" w:hAnsiTheme="minorHAnsi" w:cstheme="minorHAnsi"/>
          <w:b/>
          <w:szCs w:val="20"/>
          <w:u w:val="single"/>
        </w:rPr>
      </w:pPr>
      <w:r w:rsidRPr="00AF1D9E">
        <w:rPr>
          <w:rFonts w:asciiTheme="minorHAnsi" w:hAnsiTheme="minorHAnsi" w:cstheme="minorHAnsi"/>
          <w:szCs w:val="20"/>
        </w:rPr>
        <w:t>R</w:t>
      </w:r>
      <w:r w:rsidR="00AF0DD5" w:rsidRPr="00AF1D9E">
        <w:rPr>
          <w:rFonts w:asciiTheme="minorHAnsi" w:hAnsiTheme="minorHAnsi" w:cstheme="minorHAnsi"/>
          <w:szCs w:val="20"/>
        </w:rPr>
        <w:t>odné číslo</w:t>
      </w:r>
      <w:r w:rsidR="00332932" w:rsidRPr="00AF1D9E">
        <w:rPr>
          <w:rFonts w:asciiTheme="minorHAnsi" w:hAnsiTheme="minorHAnsi" w:cstheme="minorHAnsi"/>
          <w:szCs w:val="20"/>
        </w:rPr>
        <w:t xml:space="preserve"> / </w:t>
      </w:r>
      <w:r w:rsidR="00332932" w:rsidRPr="00AF1D9E">
        <w:rPr>
          <w:rFonts w:asciiTheme="minorHAnsi" w:hAnsiTheme="minorHAnsi" w:cstheme="minorHAnsi"/>
          <w:i/>
          <w:iCs/>
          <w:szCs w:val="20"/>
          <w:lang w:val="en-GB"/>
        </w:rPr>
        <w:t>Birth identification No.</w:t>
      </w:r>
      <w:r w:rsidR="00AF0DD5" w:rsidRPr="00AF1D9E">
        <w:rPr>
          <w:rFonts w:asciiTheme="minorHAnsi" w:hAnsiTheme="minorHAnsi" w:cstheme="minorHAnsi"/>
          <w:i/>
          <w:iCs/>
          <w:szCs w:val="20"/>
        </w:rPr>
        <w:t>:</w:t>
      </w:r>
      <w:r w:rsidR="00FE033F" w:rsidRPr="00AF1D9E">
        <w:rPr>
          <w:rFonts w:asciiTheme="minorHAnsi" w:hAnsiTheme="minorHAnsi" w:cstheme="minorHAnsi"/>
          <w:szCs w:val="20"/>
        </w:rPr>
        <w:t xml:space="preserve"> </w:t>
      </w:r>
      <w:sdt>
        <w:sdtPr>
          <w:rPr>
            <w:rFonts w:asciiTheme="minorHAnsi" w:hAnsiTheme="minorHAnsi" w:cstheme="minorHAnsi"/>
            <w:szCs w:val="20"/>
          </w:rPr>
          <w:id w:val="293334087"/>
          <w:placeholder>
            <w:docPart w:val="9866A43A3A68461C8539E41D72AE247C"/>
          </w:placeholder>
          <w:showingPlcHdr/>
        </w:sdtPr>
        <w:sdtEndPr/>
        <w:sdtContent>
          <w:r w:rsidR="008C6FFF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Vepište rodné číslo. / </w:t>
          </w:r>
          <w:r w:rsidR="008C6FFF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Write birth ID number.</w:t>
          </w:r>
        </w:sdtContent>
      </w:sdt>
    </w:p>
    <w:p w14:paraId="7CF10943" w14:textId="28ADE2DA" w:rsidR="003D621C" w:rsidRPr="00AF1D9E" w:rsidRDefault="003D621C" w:rsidP="00176952">
      <w:pPr>
        <w:spacing w:after="0" w:line="276" w:lineRule="auto"/>
        <w:rPr>
          <w:rFonts w:asciiTheme="minorHAnsi" w:hAnsiTheme="minorHAnsi" w:cstheme="minorHAnsi"/>
          <w:szCs w:val="20"/>
        </w:rPr>
      </w:pPr>
      <w:r w:rsidRPr="00AF1D9E">
        <w:rPr>
          <w:rFonts w:asciiTheme="minorHAnsi" w:hAnsiTheme="minorHAnsi" w:cstheme="minorHAnsi"/>
          <w:szCs w:val="20"/>
        </w:rPr>
        <w:t xml:space="preserve">Státní občanství / </w:t>
      </w:r>
      <w:r w:rsidR="00AC541B" w:rsidRPr="00AF1D9E">
        <w:rPr>
          <w:rFonts w:asciiTheme="minorHAnsi" w:hAnsiTheme="minorHAnsi" w:cstheme="minorHAnsi"/>
          <w:i/>
          <w:iCs/>
          <w:szCs w:val="20"/>
          <w:lang w:val="en-GB"/>
        </w:rPr>
        <w:t>Citizenship</w:t>
      </w:r>
      <w:r w:rsidR="00AC541B" w:rsidRPr="00AF1D9E">
        <w:rPr>
          <w:rFonts w:asciiTheme="minorHAnsi" w:hAnsiTheme="minorHAnsi" w:cstheme="minorHAnsi"/>
          <w:i/>
          <w:iCs/>
          <w:szCs w:val="20"/>
        </w:rPr>
        <w:t xml:space="preserve">: </w:t>
      </w:r>
      <w:sdt>
        <w:sdtPr>
          <w:rPr>
            <w:rFonts w:asciiTheme="minorHAnsi" w:hAnsiTheme="minorHAnsi" w:cstheme="minorHAnsi"/>
            <w:szCs w:val="20"/>
          </w:rPr>
          <w:id w:val="163754394"/>
          <w:placeholder>
            <w:docPart w:val="C625E6ED05C74D9BA5804D04BD0EA410"/>
          </w:placeholder>
          <w:showingPlcHdr/>
        </w:sdtPr>
        <w:sdtEndPr>
          <w:rPr>
            <w:rFonts w:eastAsiaTheme="minorHAnsi"/>
            <w:color w:val="auto"/>
            <w:lang w:eastAsia="en-US"/>
          </w:rPr>
        </w:sdtEndPr>
        <w:sdtContent>
          <w:r w:rsidR="008C6FFF" w:rsidRPr="00AF1D9E">
            <w:rPr>
              <w:rStyle w:val="Zstupntext"/>
              <w:rFonts w:asciiTheme="minorHAnsi" w:hAnsiTheme="minorHAnsi" w:cstheme="minorHAnsi"/>
              <w:szCs w:val="20"/>
            </w:rPr>
            <w:t>Např. Slovensko,</w:t>
          </w:r>
          <w:r w:rsidR="00D801BF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 Indie,</w:t>
          </w:r>
          <w:r w:rsidR="008C6FFF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 … / </w:t>
          </w:r>
          <w:r w:rsidR="008C6FFF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E.g. Slovakia</w:t>
          </w:r>
          <w:r w:rsidR="00D801BF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, India</w:t>
          </w:r>
          <w:r w:rsidR="008C6FFF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, …</w:t>
          </w:r>
        </w:sdtContent>
      </w:sdt>
    </w:p>
    <w:p w14:paraId="1B9A071B" w14:textId="20735924" w:rsidR="003D621C" w:rsidRPr="00AF1D9E" w:rsidRDefault="009E39CB" w:rsidP="00176952">
      <w:pPr>
        <w:spacing w:after="0" w:line="276" w:lineRule="auto"/>
        <w:rPr>
          <w:rFonts w:asciiTheme="minorHAnsi" w:hAnsiTheme="minorHAnsi" w:cstheme="minorHAnsi"/>
          <w:szCs w:val="20"/>
        </w:rPr>
      </w:pPr>
      <w:r w:rsidRPr="00AF1D9E">
        <w:rPr>
          <w:rFonts w:asciiTheme="minorHAnsi" w:hAnsiTheme="minorHAnsi" w:cstheme="minorHAnsi"/>
          <w:szCs w:val="20"/>
        </w:rPr>
        <w:t>Číslo OP nebo pasu</w:t>
      </w:r>
      <w:r w:rsidRPr="00AF1D9E">
        <w:rPr>
          <w:rFonts w:asciiTheme="minorHAnsi" w:hAnsiTheme="minorHAnsi" w:cstheme="minorHAnsi"/>
          <w:szCs w:val="20"/>
          <w:lang w:val="en-GB"/>
        </w:rPr>
        <w:t xml:space="preserve"> /</w:t>
      </w:r>
      <w:r w:rsidRPr="00AF1D9E">
        <w:rPr>
          <w:rFonts w:asciiTheme="minorHAnsi" w:hAnsiTheme="minorHAnsi" w:cstheme="minorHAnsi"/>
          <w:i/>
          <w:iCs/>
          <w:szCs w:val="20"/>
          <w:lang w:val="en-GB"/>
        </w:rPr>
        <w:t xml:space="preserve"> </w:t>
      </w:r>
      <w:r w:rsidR="00AC541B" w:rsidRPr="00AF1D9E">
        <w:rPr>
          <w:rFonts w:asciiTheme="minorHAnsi" w:hAnsiTheme="minorHAnsi" w:cstheme="minorHAnsi"/>
          <w:i/>
          <w:iCs/>
          <w:szCs w:val="20"/>
          <w:lang w:val="en-GB"/>
        </w:rPr>
        <w:t>ID card or passport</w:t>
      </w:r>
      <w:r w:rsidR="00AC541B" w:rsidRPr="00AF1D9E">
        <w:rPr>
          <w:rFonts w:asciiTheme="minorHAnsi" w:hAnsiTheme="minorHAnsi" w:cstheme="minorHAnsi"/>
          <w:i/>
          <w:iCs/>
          <w:szCs w:val="20"/>
        </w:rPr>
        <w:t xml:space="preserve"> </w:t>
      </w:r>
      <w:r w:rsidR="00AC541B" w:rsidRPr="00AF1D9E">
        <w:rPr>
          <w:rFonts w:asciiTheme="minorHAnsi" w:hAnsiTheme="minorHAnsi" w:cstheme="minorHAnsi"/>
          <w:i/>
          <w:iCs/>
          <w:szCs w:val="20"/>
          <w:lang w:val="en-GB"/>
        </w:rPr>
        <w:t>No.</w:t>
      </w:r>
      <w:r w:rsidR="00AC541B" w:rsidRPr="00AF1D9E">
        <w:rPr>
          <w:rFonts w:asciiTheme="minorHAnsi" w:hAnsiTheme="minorHAnsi" w:cstheme="minorHAnsi"/>
          <w:i/>
          <w:iCs/>
          <w:szCs w:val="20"/>
        </w:rPr>
        <w:t>:</w:t>
      </w:r>
      <w:r w:rsidR="00C5512E" w:rsidRPr="00AF1D9E">
        <w:rPr>
          <w:rFonts w:asciiTheme="minorHAnsi" w:hAnsiTheme="minorHAnsi" w:cstheme="minorHAnsi"/>
          <w:i/>
          <w:iCs/>
          <w:szCs w:val="20"/>
        </w:rPr>
        <w:t xml:space="preserve"> </w:t>
      </w:r>
      <w:sdt>
        <w:sdtPr>
          <w:rPr>
            <w:rFonts w:asciiTheme="minorHAnsi" w:hAnsiTheme="minorHAnsi" w:cstheme="minorHAnsi"/>
            <w:szCs w:val="20"/>
          </w:rPr>
          <w:id w:val="-1965575177"/>
          <w:placeholder>
            <w:docPart w:val="880500AB52E34D93882021E6811FC858"/>
          </w:placeholder>
          <w:showingPlcHdr/>
        </w:sdtPr>
        <w:sdtEndPr/>
        <w:sdtContent>
          <w:r w:rsidR="00C5512E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Vepište číslo dokladu. / </w:t>
          </w:r>
          <w:r w:rsidR="00C5512E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Write ID card number.</w:t>
          </w:r>
        </w:sdtContent>
      </w:sdt>
    </w:p>
    <w:p w14:paraId="073D1A8C" w14:textId="1D3FB929" w:rsidR="003D621C" w:rsidRPr="00AF1D9E" w:rsidRDefault="003D621C" w:rsidP="003D621C">
      <w:pPr>
        <w:spacing w:after="0" w:line="276" w:lineRule="auto"/>
        <w:rPr>
          <w:rFonts w:asciiTheme="minorHAnsi" w:eastAsiaTheme="minorHAnsi" w:hAnsiTheme="minorHAnsi" w:cstheme="minorHAnsi"/>
          <w:color w:val="auto"/>
          <w:szCs w:val="20"/>
          <w:lang w:eastAsia="en-US"/>
        </w:rPr>
      </w:pPr>
      <w:r w:rsidRPr="00AF1D9E">
        <w:rPr>
          <w:rFonts w:asciiTheme="minorHAnsi" w:hAnsiTheme="minorHAnsi" w:cstheme="minorHAnsi"/>
          <w:szCs w:val="20"/>
        </w:rPr>
        <w:t>Trvalé bydliště</w:t>
      </w:r>
      <w:r w:rsidR="00474C9F" w:rsidRPr="00AF1D9E">
        <w:rPr>
          <w:rFonts w:asciiTheme="minorHAnsi" w:hAnsiTheme="minorHAnsi" w:cstheme="minorHAnsi"/>
          <w:szCs w:val="20"/>
        </w:rPr>
        <w:t xml:space="preserve"> vč.</w:t>
      </w:r>
      <w:r w:rsidRPr="00AF1D9E">
        <w:rPr>
          <w:rFonts w:asciiTheme="minorHAnsi" w:hAnsiTheme="minorHAnsi" w:cstheme="minorHAnsi"/>
          <w:szCs w:val="20"/>
        </w:rPr>
        <w:t xml:space="preserve"> PSČ / </w:t>
      </w:r>
      <w:r w:rsidRPr="00AF1D9E">
        <w:rPr>
          <w:rFonts w:asciiTheme="minorHAnsi" w:hAnsiTheme="minorHAnsi" w:cstheme="minorHAnsi"/>
          <w:i/>
          <w:iCs/>
          <w:szCs w:val="20"/>
          <w:lang w:val="en-GB"/>
        </w:rPr>
        <w:t>Permanent address</w:t>
      </w:r>
      <w:r w:rsidR="00C5512E" w:rsidRPr="00AF1D9E">
        <w:rPr>
          <w:rFonts w:asciiTheme="minorHAnsi" w:hAnsiTheme="minorHAnsi" w:cstheme="minorHAnsi"/>
          <w:i/>
          <w:iCs/>
          <w:szCs w:val="20"/>
          <w:lang w:val="en-GB"/>
        </w:rPr>
        <w:t xml:space="preserve"> (incl. postal code)</w:t>
      </w:r>
      <w:r w:rsidRPr="00AF1D9E">
        <w:rPr>
          <w:rFonts w:asciiTheme="minorHAnsi" w:hAnsiTheme="minorHAnsi" w:cstheme="minorHAnsi"/>
          <w:i/>
          <w:iCs/>
          <w:szCs w:val="20"/>
        </w:rPr>
        <w:t>:</w:t>
      </w:r>
      <w:r w:rsidRPr="00AF1D9E">
        <w:rPr>
          <w:rFonts w:asciiTheme="minorHAnsi" w:eastAsiaTheme="minorHAnsi" w:hAnsiTheme="minorHAnsi" w:cstheme="minorHAnsi"/>
          <w:color w:val="auto"/>
          <w:szCs w:val="20"/>
          <w:lang w:eastAsia="en-US"/>
        </w:rPr>
        <w:t xml:space="preserve"> </w:t>
      </w:r>
      <w:sdt>
        <w:sdtPr>
          <w:rPr>
            <w:rFonts w:asciiTheme="minorHAnsi" w:eastAsiaTheme="minorHAnsi" w:hAnsiTheme="minorHAnsi" w:cstheme="minorHAnsi"/>
            <w:color w:val="auto"/>
            <w:szCs w:val="20"/>
            <w:lang w:eastAsia="en-US"/>
          </w:rPr>
          <w:id w:val="-936063243"/>
          <w:placeholder>
            <w:docPart w:val="05D2AD9E025040F49C39EA4DB04F6D92"/>
          </w:placeholder>
          <w:showingPlcHdr/>
          <w:text/>
        </w:sdtPr>
        <w:sdtEndPr/>
        <w:sdtContent>
          <w:r w:rsidR="007C6D62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Napište trvalé bydliště zaměstnance. / </w:t>
          </w:r>
          <w:r w:rsidR="007C6D62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Write employee’s permanent address.</w:t>
          </w:r>
        </w:sdtContent>
      </w:sdt>
    </w:p>
    <w:p w14:paraId="3A94CF34" w14:textId="4B08FE68" w:rsidR="003D621C" w:rsidRPr="00AF1D9E" w:rsidRDefault="003D621C" w:rsidP="00176952">
      <w:pPr>
        <w:spacing w:after="0" w:line="276" w:lineRule="auto"/>
        <w:rPr>
          <w:rFonts w:asciiTheme="minorHAnsi" w:hAnsiTheme="minorHAnsi" w:cstheme="minorHAnsi"/>
          <w:szCs w:val="20"/>
        </w:rPr>
      </w:pPr>
      <w:r w:rsidRPr="00AF1D9E">
        <w:rPr>
          <w:rFonts w:asciiTheme="minorHAnsi" w:hAnsiTheme="minorHAnsi" w:cstheme="minorHAnsi"/>
          <w:szCs w:val="20"/>
        </w:rPr>
        <w:t>Adresa pobytu v</w:t>
      </w:r>
      <w:r w:rsidR="00474C9F" w:rsidRPr="00AF1D9E">
        <w:rPr>
          <w:rFonts w:asciiTheme="minorHAnsi" w:hAnsiTheme="minorHAnsi" w:cstheme="minorHAnsi"/>
          <w:szCs w:val="20"/>
        </w:rPr>
        <w:t> </w:t>
      </w:r>
      <w:r w:rsidRPr="00AF1D9E">
        <w:rPr>
          <w:rFonts w:asciiTheme="minorHAnsi" w:hAnsiTheme="minorHAnsi" w:cstheme="minorHAnsi"/>
          <w:szCs w:val="20"/>
        </w:rPr>
        <w:t>ČR</w:t>
      </w:r>
      <w:r w:rsidR="00474C9F" w:rsidRPr="00AF1D9E">
        <w:rPr>
          <w:rFonts w:asciiTheme="minorHAnsi" w:hAnsiTheme="minorHAnsi" w:cstheme="minorHAnsi"/>
          <w:szCs w:val="20"/>
        </w:rPr>
        <w:t xml:space="preserve"> vč. </w:t>
      </w:r>
      <w:r w:rsidRPr="00AF1D9E">
        <w:rPr>
          <w:rFonts w:asciiTheme="minorHAnsi" w:hAnsiTheme="minorHAnsi" w:cstheme="minorHAnsi"/>
          <w:szCs w:val="20"/>
        </w:rPr>
        <w:t xml:space="preserve">PSČ / </w:t>
      </w:r>
      <w:r w:rsidR="00AC541B" w:rsidRPr="00AF1D9E">
        <w:rPr>
          <w:rFonts w:asciiTheme="minorHAnsi" w:hAnsiTheme="minorHAnsi" w:cstheme="minorHAnsi"/>
          <w:i/>
          <w:iCs/>
          <w:szCs w:val="20"/>
          <w:lang w:val="en-GB"/>
        </w:rPr>
        <w:t>Address</w:t>
      </w:r>
      <w:r w:rsidR="00AC541B" w:rsidRPr="00AF1D9E">
        <w:rPr>
          <w:rFonts w:asciiTheme="minorHAnsi" w:hAnsiTheme="minorHAnsi" w:cstheme="minorHAnsi"/>
          <w:i/>
          <w:iCs/>
          <w:szCs w:val="20"/>
        </w:rPr>
        <w:t xml:space="preserve"> </w:t>
      </w:r>
      <w:r w:rsidR="00AC541B" w:rsidRPr="00AF1D9E">
        <w:rPr>
          <w:rFonts w:asciiTheme="minorHAnsi" w:hAnsiTheme="minorHAnsi" w:cstheme="minorHAnsi"/>
          <w:i/>
          <w:iCs/>
          <w:szCs w:val="20"/>
          <w:lang w:val="en-GB"/>
        </w:rPr>
        <w:t>of</w:t>
      </w:r>
      <w:r w:rsidR="00AC541B" w:rsidRPr="00AF1D9E">
        <w:rPr>
          <w:rFonts w:asciiTheme="minorHAnsi" w:hAnsiTheme="minorHAnsi" w:cstheme="minorHAnsi"/>
          <w:i/>
          <w:iCs/>
          <w:szCs w:val="20"/>
        </w:rPr>
        <w:t xml:space="preserve"> </w:t>
      </w:r>
      <w:r w:rsidR="00AC541B" w:rsidRPr="00AF1D9E">
        <w:rPr>
          <w:rFonts w:asciiTheme="minorHAnsi" w:hAnsiTheme="minorHAnsi" w:cstheme="minorHAnsi"/>
          <w:i/>
          <w:iCs/>
          <w:szCs w:val="20"/>
          <w:lang w:val="en-GB"/>
        </w:rPr>
        <w:t>residence in CR</w:t>
      </w:r>
      <w:r w:rsidR="00C5512E" w:rsidRPr="00AF1D9E">
        <w:rPr>
          <w:rFonts w:asciiTheme="minorHAnsi" w:hAnsiTheme="minorHAnsi" w:cstheme="minorHAnsi"/>
          <w:i/>
          <w:iCs/>
          <w:szCs w:val="20"/>
        </w:rPr>
        <w:t xml:space="preserve"> (</w:t>
      </w:r>
      <w:r w:rsidR="00C5512E" w:rsidRPr="00AF1D9E">
        <w:rPr>
          <w:rFonts w:asciiTheme="minorHAnsi" w:hAnsiTheme="minorHAnsi" w:cstheme="minorHAnsi"/>
          <w:i/>
          <w:iCs/>
          <w:szCs w:val="20"/>
          <w:lang w:val="en-GB"/>
        </w:rPr>
        <w:t>incl. postal code</w:t>
      </w:r>
      <w:r w:rsidR="00C5512E" w:rsidRPr="00AF1D9E">
        <w:rPr>
          <w:rFonts w:asciiTheme="minorHAnsi" w:hAnsiTheme="minorHAnsi" w:cstheme="minorHAnsi"/>
          <w:i/>
          <w:iCs/>
          <w:szCs w:val="20"/>
        </w:rPr>
        <w:t>)</w:t>
      </w:r>
      <w:r w:rsidR="00AC541B" w:rsidRPr="00AF1D9E">
        <w:rPr>
          <w:rFonts w:asciiTheme="minorHAnsi" w:hAnsiTheme="minorHAnsi" w:cstheme="minorHAnsi"/>
          <w:i/>
          <w:iCs/>
          <w:szCs w:val="20"/>
        </w:rPr>
        <w:t>:</w:t>
      </w:r>
      <w:r w:rsidR="00C5512E" w:rsidRPr="00AF1D9E">
        <w:rPr>
          <w:rFonts w:asciiTheme="minorHAnsi" w:hAnsiTheme="minorHAnsi" w:cstheme="minorHAnsi"/>
          <w:i/>
          <w:iCs/>
          <w:szCs w:val="20"/>
        </w:rPr>
        <w:t xml:space="preserve"> </w:t>
      </w:r>
      <w:sdt>
        <w:sdtPr>
          <w:rPr>
            <w:rFonts w:asciiTheme="minorHAnsi" w:eastAsiaTheme="minorHAnsi" w:hAnsiTheme="minorHAnsi" w:cstheme="minorHAnsi"/>
            <w:color w:val="auto"/>
            <w:szCs w:val="20"/>
            <w:lang w:eastAsia="en-US"/>
          </w:rPr>
          <w:id w:val="-833297568"/>
          <w:placeholder>
            <w:docPart w:val="A74A970E248C4F66BA7934846B75B68F"/>
          </w:placeholder>
          <w:showingPlcHdr/>
          <w:text/>
        </w:sdtPr>
        <w:sdtEndPr/>
        <w:sdtContent>
          <w:r w:rsidR="008C6FFF" w:rsidRPr="00AF1D9E">
            <w:rPr>
              <w:rStyle w:val="Zstupntext"/>
              <w:rFonts w:asciiTheme="minorHAnsi" w:hAnsiTheme="minorHAnsi" w:cstheme="minorHAnsi"/>
              <w:szCs w:val="20"/>
            </w:rPr>
            <w:t>Napište adresu pobytu zaměstnance</w:t>
          </w:r>
          <w:r w:rsidR="00474C9F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 v ČR</w:t>
          </w:r>
          <w:r w:rsidR="008C6FFF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. / </w:t>
          </w:r>
          <w:r w:rsidR="008C6FFF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Write employee’s address in the CR.</w:t>
          </w:r>
        </w:sdtContent>
      </w:sdt>
    </w:p>
    <w:p w14:paraId="38D656C1" w14:textId="72E4476B" w:rsidR="00920EAA" w:rsidRPr="00AF1D9E" w:rsidRDefault="007A414C" w:rsidP="00176952">
      <w:pPr>
        <w:spacing w:after="0" w:line="276" w:lineRule="auto"/>
        <w:rPr>
          <w:rFonts w:asciiTheme="minorHAnsi" w:hAnsiTheme="minorHAnsi" w:cstheme="minorHAnsi"/>
          <w:b/>
          <w:szCs w:val="20"/>
          <w:u w:val="single"/>
        </w:rPr>
      </w:pPr>
      <w:r w:rsidRPr="00AF1D9E">
        <w:rPr>
          <w:rFonts w:asciiTheme="minorHAnsi" w:hAnsiTheme="minorHAnsi" w:cstheme="minorHAnsi"/>
          <w:szCs w:val="20"/>
        </w:rPr>
        <w:t xml:space="preserve">(dále jen </w:t>
      </w:r>
      <w:r w:rsidR="00056D22" w:rsidRPr="00AF1D9E">
        <w:rPr>
          <w:rFonts w:asciiTheme="minorHAnsi" w:hAnsiTheme="minorHAnsi" w:cstheme="minorHAnsi"/>
          <w:szCs w:val="20"/>
        </w:rPr>
        <w:t>„</w:t>
      </w:r>
      <w:r w:rsidR="00252274" w:rsidRPr="00AF1D9E">
        <w:rPr>
          <w:rFonts w:asciiTheme="minorHAnsi" w:hAnsiTheme="minorHAnsi" w:cstheme="minorHAnsi"/>
          <w:szCs w:val="20"/>
        </w:rPr>
        <w:t>Z</w:t>
      </w:r>
      <w:r w:rsidRPr="00AF1D9E">
        <w:rPr>
          <w:rFonts w:asciiTheme="minorHAnsi" w:hAnsiTheme="minorHAnsi" w:cstheme="minorHAnsi"/>
          <w:szCs w:val="20"/>
        </w:rPr>
        <w:t>aměstnanec</w:t>
      </w:r>
      <w:r w:rsidR="00056D22" w:rsidRPr="00AF1D9E">
        <w:rPr>
          <w:rFonts w:asciiTheme="minorHAnsi" w:hAnsiTheme="minorHAnsi" w:cstheme="minorHAnsi"/>
          <w:szCs w:val="20"/>
        </w:rPr>
        <w:t>“</w:t>
      </w:r>
      <w:r w:rsidR="00332932" w:rsidRPr="00AF1D9E">
        <w:rPr>
          <w:rFonts w:asciiTheme="minorHAnsi" w:hAnsiTheme="minorHAnsi" w:cstheme="minorHAnsi"/>
          <w:szCs w:val="20"/>
        </w:rPr>
        <w:t xml:space="preserve"> / </w:t>
      </w:r>
      <w:r w:rsidR="00332932" w:rsidRPr="00AF1D9E">
        <w:rPr>
          <w:rFonts w:asciiTheme="minorHAnsi" w:hAnsiTheme="minorHAnsi" w:cstheme="minorHAnsi"/>
          <w:i/>
          <w:iCs/>
          <w:szCs w:val="20"/>
          <w:lang w:val="en-GB"/>
        </w:rPr>
        <w:t>hereafter referred to as “the Employee”</w:t>
      </w:r>
      <w:r w:rsidRPr="00AF1D9E">
        <w:rPr>
          <w:rFonts w:asciiTheme="minorHAnsi" w:hAnsiTheme="minorHAnsi" w:cstheme="minorHAnsi"/>
          <w:szCs w:val="20"/>
        </w:rPr>
        <w:t>)</w:t>
      </w:r>
    </w:p>
    <w:p w14:paraId="11CB08AD" w14:textId="4D96AF33" w:rsidR="00920EAA" w:rsidRPr="00AF1D9E" w:rsidRDefault="00332932" w:rsidP="0040127D">
      <w:pPr>
        <w:spacing w:before="120" w:line="259" w:lineRule="auto"/>
        <w:rPr>
          <w:rFonts w:asciiTheme="minorHAnsi" w:hAnsiTheme="minorHAnsi" w:cstheme="minorHAnsi"/>
          <w:szCs w:val="20"/>
        </w:rPr>
      </w:pPr>
      <w:r w:rsidRPr="00AF1D9E">
        <w:rPr>
          <w:rFonts w:asciiTheme="minorHAnsi" w:hAnsiTheme="minorHAnsi" w:cstheme="minorHAnsi"/>
          <w:szCs w:val="20"/>
        </w:rPr>
        <w:t xml:space="preserve">a / </w:t>
      </w:r>
      <w:r w:rsidRPr="00AF1D9E">
        <w:rPr>
          <w:rFonts w:asciiTheme="minorHAnsi" w:hAnsiTheme="minorHAnsi" w:cstheme="minorHAnsi"/>
          <w:i/>
          <w:iCs/>
          <w:szCs w:val="20"/>
        </w:rPr>
        <w:t>and</w:t>
      </w:r>
    </w:p>
    <w:p w14:paraId="7A3D3CC6" w14:textId="3D378A6B" w:rsidR="00567AD3" w:rsidRPr="00AF1D9E" w:rsidRDefault="007A414C" w:rsidP="00332932">
      <w:pPr>
        <w:rPr>
          <w:rFonts w:asciiTheme="minorHAnsi" w:hAnsiTheme="minorHAnsi" w:cstheme="minorHAnsi"/>
          <w:b/>
          <w:szCs w:val="20"/>
          <w:lang w:val="en-GB"/>
        </w:rPr>
      </w:pPr>
      <w:r w:rsidRPr="00AF1D9E">
        <w:rPr>
          <w:rFonts w:asciiTheme="minorHAnsi" w:hAnsiTheme="minorHAnsi" w:cstheme="minorHAnsi"/>
          <w:b/>
          <w:szCs w:val="20"/>
        </w:rPr>
        <w:t>Biologické centrum AV ČR, v. v. i.</w:t>
      </w:r>
      <w:r w:rsidR="00332932" w:rsidRPr="00AF1D9E">
        <w:rPr>
          <w:rFonts w:asciiTheme="minorHAnsi" w:hAnsiTheme="minorHAnsi" w:cstheme="minorHAnsi"/>
          <w:b/>
          <w:szCs w:val="20"/>
        </w:rPr>
        <w:t xml:space="preserve"> / </w:t>
      </w:r>
      <w:r w:rsidR="00332932" w:rsidRPr="00AF1D9E">
        <w:rPr>
          <w:rFonts w:asciiTheme="minorHAnsi" w:hAnsiTheme="minorHAnsi" w:cstheme="minorHAnsi"/>
          <w:b/>
          <w:i/>
          <w:iCs/>
          <w:szCs w:val="20"/>
          <w:lang w:val="en-GB"/>
        </w:rPr>
        <w:t>Biology Centre CAS</w:t>
      </w:r>
    </w:p>
    <w:p w14:paraId="2A73F56F" w14:textId="7B56604A" w:rsidR="00567AD3" w:rsidRPr="00AF1D9E" w:rsidRDefault="003F35EF" w:rsidP="00176952">
      <w:pPr>
        <w:spacing w:after="0" w:line="276" w:lineRule="auto"/>
        <w:rPr>
          <w:rFonts w:asciiTheme="minorHAnsi" w:hAnsiTheme="minorHAnsi" w:cstheme="minorHAnsi"/>
          <w:szCs w:val="20"/>
        </w:rPr>
      </w:pPr>
      <w:r w:rsidRPr="00AF1D9E">
        <w:rPr>
          <w:rFonts w:asciiTheme="minorHAnsi" w:hAnsiTheme="minorHAnsi" w:cstheme="minorHAnsi"/>
          <w:szCs w:val="20"/>
        </w:rPr>
        <w:t>P</w:t>
      </w:r>
      <w:r w:rsidR="000850E2" w:rsidRPr="00AF1D9E">
        <w:rPr>
          <w:rFonts w:asciiTheme="minorHAnsi" w:hAnsiTheme="minorHAnsi" w:cstheme="minorHAnsi"/>
          <w:szCs w:val="20"/>
        </w:rPr>
        <w:t>racoviště</w:t>
      </w:r>
      <w:r w:rsidR="00A3709B" w:rsidRPr="00AF1D9E">
        <w:rPr>
          <w:rFonts w:asciiTheme="minorHAnsi" w:hAnsiTheme="minorHAnsi" w:cstheme="minorHAnsi"/>
          <w:szCs w:val="20"/>
        </w:rPr>
        <w:t xml:space="preserve"> / </w:t>
      </w:r>
      <w:r w:rsidR="00A3709B" w:rsidRPr="00AF1D9E">
        <w:rPr>
          <w:rFonts w:asciiTheme="minorHAnsi" w:hAnsiTheme="minorHAnsi" w:cstheme="minorHAnsi"/>
          <w:i/>
          <w:iCs/>
          <w:szCs w:val="20"/>
          <w:lang w:val="en-GB"/>
        </w:rPr>
        <w:t>Workplace</w:t>
      </w:r>
      <w:r w:rsidR="000850E2" w:rsidRPr="00AF1D9E">
        <w:rPr>
          <w:rFonts w:asciiTheme="minorHAnsi" w:hAnsiTheme="minorHAnsi" w:cstheme="minorHAnsi"/>
          <w:i/>
          <w:iCs/>
          <w:szCs w:val="20"/>
        </w:rPr>
        <w:t>:</w:t>
      </w:r>
      <w:r w:rsidR="000850E2" w:rsidRPr="00AF1D9E">
        <w:rPr>
          <w:rFonts w:asciiTheme="minorHAnsi" w:hAnsiTheme="minorHAnsi" w:cstheme="minorHAnsi"/>
          <w:szCs w:val="20"/>
        </w:rPr>
        <w:t xml:space="preserve"> </w:t>
      </w:r>
      <w:sdt>
        <w:sdtPr>
          <w:rPr>
            <w:rFonts w:asciiTheme="minorHAnsi" w:hAnsiTheme="minorHAnsi" w:cstheme="minorHAnsi"/>
            <w:szCs w:val="20"/>
          </w:rPr>
          <w:id w:val="-2078360176"/>
          <w:placeholder>
            <w:docPart w:val="038FCD71DB3A43F7A173FA82264413FB"/>
          </w:placeholder>
          <w:showingPlcHdr/>
          <w:comboBox>
            <w:listItem w:value="Zvolte položku. / Select one."/>
            <w:listItem w:displayText="Entomologický ústav (ENTÚ) / Institute of Entomology (IE)" w:value="Entomologický ústav (ENTÚ) / Institute of Entomology (IE)"/>
            <w:listItem w:displayText="Hydrobiologický ústav (HBÚ) / Institute of Hydrobiology (IH)" w:value="Hydrobiologický ústav (HBÚ) / Institute of Hydrobiology (IH)"/>
            <w:listItem w:displayText="Parazitologický ústav (PAÚ) / Institute of Parasitology (IP)" w:value="Parazitologický ústav (PAÚ) / Institute of Parasitology (IP)"/>
            <w:listItem w:displayText="Ústav molekulární biologie rostlin (ÚMBR) / Institute of Plant Molecular Biology (IPMB)" w:value="Ústav molekulární biologie rostlin (ÚMBR) / Institute of Plant Molecular Biology (IPMB)"/>
            <w:listItem w:displayText="Ústav půdní biologie a biogeochemie (ÚPBB) / Institute of Soil Biology and Biogeochemistry (ISBB)" w:value="Ústav půdní biologie a biogeochemie (ÚPBB) / Institute of Soil Biology and Biogeochemistry (ISBB)"/>
            <w:listItem w:displayText="Technicko-hospodářská správa (THS) / Technical and Administrative Service (TAS)" w:value="Technicko-hospodářská správa (THS) / Technical and Administrative Service (TAS)"/>
          </w:comboBox>
        </w:sdtPr>
        <w:sdtEndPr/>
        <w:sdtContent>
          <w:r w:rsidR="00296234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Zvolte ze seznamu. / </w:t>
          </w:r>
          <w:r w:rsidR="00296234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Select from the list.</w:t>
          </w:r>
        </w:sdtContent>
      </w:sdt>
    </w:p>
    <w:p w14:paraId="3633D14F" w14:textId="77777777" w:rsidR="007216DE" w:rsidRPr="00AF1D9E" w:rsidRDefault="007A414C" w:rsidP="00176952">
      <w:pPr>
        <w:spacing w:after="0" w:line="276" w:lineRule="auto"/>
        <w:rPr>
          <w:rFonts w:asciiTheme="minorHAnsi" w:hAnsiTheme="minorHAnsi" w:cstheme="minorHAnsi"/>
          <w:szCs w:val="20"/>
        </w:rPr>
      </w:pPr>
      <w:r w:rsidRPr="00AF1D9E">
        <w:rPr>
          <w:rFonts w:asciiTheme="minorHAnsi" w:hAnsiTheme="minorHAnsi" w:cstheme="minorHAnsi"/>
          <w:szCs w:val="20"/>
        </w:rPr>
        <w:t xml:space="preserve">Branišovská </w:t>
      </w:r>
      <w:r w:rsidR="00AF0DD5" w:rsidRPr="00AF1D9E">
        <w:rPr>
          <w:rFonts w:asciiTheme="minorHAnsi" w:hAnsiTheme="minorHAnsi" w:cstheme="minorHAnsi"/>
          <w:szCs w:val="20"/>
        </w:rPr>
        <w:t>1160/</w:t>
      </w:r>
      <w:r w:rsidRPr="00AF1D9E">
        <w:rPr>
          <w:rFonts w:asciiTheme="minorHAnsi" w:hAnsiTheme="minorHAnsi" w:cstheme="minorHAnsi"/>
          <w:szCs w:val="20"/>
        </w:rPr>
        <w:t xml:space="preserve">31, 370 05 </w:t>
      </w:r>
      <w:r w:rsidR="005C0ED8" w:rsidRPr="00AF1D9E">
        <w:rPr>
          <w:rFonts w:asciiTheme="minorHAnsi" w:hAnsiTheme="minorHAnsi" w:cstheme="minorHAnsi"/>
          <w:szCs w:val="20"/>
        </w:rPr>
        <w:t>České Budějovice</w:t>
      </w:r>
    </w:p>
    <w:p w14:paraId="787B13CC" w14:textId="653B7CE9" w:rsidR="00567AD3" w:rsidRPr="00AF1D9E" w:rsidRDefault="005C0ED8" w:rsidP="00176952">
      <w:pPr>
        <w:spacing w:after="0" w:line="276" w:lineRule="auto"/>
        <w:rPr>
          <w:rFonts w:asciiTheme="minorHAnsi" w:hAnsiTheme="minorHAnsi" w:cstheme="minorHAnsi"/>
          <w:szCs w:val="20"/>
        </w:rPr>
      </w:pPr>
      <w:r w:rsidRPr="00AF1D9E">
        <w:rPr>
          <w:rFonts w:asciiTheme="minorHAnsi" w:hAnsiTheme="minorHAnsi" w:cstheme="minorHAnsi"/>
          <w:szCs w:val="20"/>
        </w:rPr>
        <w:t>IČO</w:t>
      </w:r>
      <w:r w:rsidR="00A3709B" w:rsidRPr="00AF1D9E">
        <w:rPr>
          <w:rFonts w:asciiTheme="minorHAnsi" w:hAnsiTheme="minorHAnsi" w:cstheme="minorHAnsi"/>
          <w:szCs w:val="20"/>
        </w:rPr>
        <w:t xml:space="preserve"> / </w:t>
      </w:r>
      <w:r w:rsidR="00A3709B" w:rsidRPr="00AF1D9E">
        <w:rPr>
          <w:rFonts w:asciiTheme="minorHAnsi" w:hAnsiTheme="minorHAnsi" w:cstheme="minorHAnsi"/>
          <w:i/>
          <w:iCs/>
          <w:szCs w:val="20"/>
        </w:rPr>
        <w:t>ID No.</w:t>
      </w:r>
      <w:r w:rsidRPr="00AF1D9E">
        <w:rPr>
          <w:rFonts w:asciiTheme="minorHAnsi" w:hAnsiTheme="minorHAnsi" w:cstheme="minorHAnsi"/>
          <w:i/>
          <w:iCs/>
          <w:szCs w:val="20"/>
        </w:rPr>
        <w:t>:</w:t>
      </w:r>
      <w:r w:rsidRPr="00AF1D9E">
        <w:rPr>
          <w:rFonts w:asciiTheme="minorHAnsi" w:hAnsiTheme="minorHAnsi" w:cstheme="minorHAnsi"/>
          <w:szCs w:val="20"/>
        </w:rPr>
        <w:t xml:space="preserve"> 60077344</w:t>
      </w:r>
      <w:r w:rsidR="00A3709B" w:rsidRPr="00AF1D9E">
        <w:rPr>
          <w:rFonts w:asciiTheme="minorHAnsi" w:hAnsiTheme="minorHAnsi" w:cstheme="minorHAnsi"/>
          <w:szCs w:val="20"/>
        </w:rPr>
        <w:t xml:space="preserve">, DIČ / </w:t>
      </w:r>
      <w:r w:rsidR="00A3709B" w:rsidRPr="00AF1D9E">
        <w:rPr>
          <w:rFonts w:asciiTheme="minorHAnsi" w:hAnsiTheme="minorHAnsi" w:cstheme="minorHAnsi"/>
          <w:i/>
          <w:iCs/>
          <w:szCs w:val="20"/>
        </w:rPr>
        <w:t>VAT No.:</w:t>
      </w:r>
      <w:r w:rsidR="00A3709B" w:rsidRPr="00AF1D9E">
        <w:rPr>
          <w:rFonts w:asciiTheme="minorHAnsi" w:hAnsiTheme="minorHAnsi" w:cstheme="minorHAnsi"/>
          <w:szCs w:val="20"/>
        </w:rPr>
        <w:t xml:space="preserve"> CZ600773444</w:t>
      </w:r>
    </w:p>
    <w:p w14:paraId="08A5A23B" w14:textId="1DC74669" w:rsidR="00567AD3" w:rsidRPr="00AF1D9E" w:rsidRDefault="00831C6E" w:rsidP="00176952">
      <w:pPr>
        <w:spacing w:after="0" w:line="276" w:lineRule="auto"/>
        <w:rPr>
          <w:rFonts w:asciiTheme="minorHAnsi" w:hAnsiTheme="minorHAnsi" w:cstheme="minorHAnsi"/>
          <w:b/>
          <w:szCs w:val="20"/>
        </w:rPr>
      </w:pPr>
      <w:r w:rsidRPr="00AF1D9E">
        <w:rPr>
          <w:rFonts w:asciiTheme="minorHAnsi" w:hAnsiTheme="minorHAnsi" w:cstheme="minorHAnsi"/>
          <w:szCs w:val="20"/>
        </w:rPr>
        <w:t>Z</w:t>
      </w:r>
      <w:r w:rsidR="007A414C" w:rsidRPr="00AF1D9E">
        <w:rPr>
          <w:rFonts w:asciiTheme="minorHAnsi" w:hAnsiTheme="minorHAnsi" w:cstheme="minorHAnsi"/>
          <w:szCs w:val="20"/>
        </w:rPr>
        <w:t>astoupené</w:t>
      </w:r>
      <w:r w:rsidR="00A3709B" w:rsidRPr="00AF1D9E">
        <w:rPr>
          <w:rFonts w:asciiTheme="minorHAnsi" w:hAnsiTheme="minorHAnsi" w:cstheme="minorHAnsi"/>
          <w:szCs w:val="20"/>
        </w:rPr>
        <w:t xml:space="preserve"> / </w:t>
      </w:r>
      <w:r w:rsidR="00A3709B" w:rsidRPr="00AF1D9E">
        <w:rPr>
          <w:rFonts w:asciiTheme="minorHAnsi" w:hAnsiTheme="minorHAnsi" w:cstheme="minorHAnsi"/>
          <w:i/>
          <w:iCs/>
          <w:szCs w:val="20"/>
          <w:lang w:val="en-GB"/>
        </w:rPr>
        <w:t>Represented by</w:t>
      </w:r>
      <w:r w:rsidRPr="00AF1D9E">
        <w:rPr>
          <w:rFonts w:asciiTheme="minorHAnsi" w:hAnsiTheme="minorHAnsi" w:cstheme="minorHAnsi"/>
          <w:i/>
          <w:iCs/>
          <w:szCs w:val="20"/>
        </w:rPr>
        <w:t>:</w:t>
      </w:r>
      <w:r w:rsidR="007A414C" w:rsidRPr="00AF1D9E">
        <w:rPr>
          <w:rFonts w:asciiTheme="minorHAnsi" w:hAnsiTheme="minorHAnsi" w:cstheme="minorHAnsi"/>
          <w:szCs w:val="20"/>
        </w:rPr>
        <w:t xml:space="preserve"> </w:t>
      </w:r>
      <w:sdt>
        <w:sdtPr>
          <w:rPr>
            <w:rFonts w:asciiTheme="minorHAnsi" w:hAnsiTheme="minorHAnsi" w:cstheme="minorHAnsi"/>
            <w:szCs w:val="20"/>
          </w:rPr>
          <w:id w:val="-791436983"/>
          <w:placeholder>
            <w:docPart w:val="9D9BCC9C44DF4BAFBD222A48BFAC862E"/>
          </w:placeholder>
          <w:showingPlcHdr/>
          <w:comboBox>
            <w:listItem w:value="Zvolte položku. / Select one."/>
            <w:listItem w:displayText="prof. RNDr. Vojtěch Novotný, CSc., ředitel ENTÚ / Director of the IE" w:value="prof. RNDr. Vojtěch Novotný, CSc., ředitel ENTÚ / Director of the IE"/>
            <w:listItem w:displayText="RNDr. Jiří Peterka, Ph.D., ředitel HBÚ / Director of the IH" w:value="RNDr. Jiří Peterka, Ph.D., ředitel HBÚ / Director of the IH"/>
            <w:listItem w:displayText="prof. Ing. Miroslav Oborník, Ph.D., ředitel PAÚ / Director of the IP" w:value="prof. Ing. Miroslav Oborník, Ph.D., ředitel PAÚ / Director of the IP"/>
            <w:listItem w:displayText="Doc. MSc. Michael Wrzaczek, PhD., ředitel ÚMBR / Director of the IPMB" w:value="Doc. MSc. Michael Wrzaczek, PhD., ředitel ÚMBR / Director of the IPMB"/>
            <w:listItem w:displayText="prof. Ing. Mgr. Jan Frouz, CSc., ředitel ÚPBB / Director of the ISBB" w:value="prof. Ing. Mgr. Jan Frouz, CSc., ředitel ÚPBB / Director of the ISBB"/>
            <w:listItem w:displayText="Ing. Karel Veselý, vedoucí THS / Head of the TAS" w:value="Ing. Karel Veselý, vedoucí THS / Head of the TAS"/>
            <w:listItem w:displayText="prof. RNDr. Libor Grubhoffer, CSc., ředitel BC / Director of the BC" w:value="prof. RNDr. Libor Grubhoffer, CSc., ředitel BC / Director of the BC"/>
          </w:comboBox>
        </w:sdtPr>
        <w:sdtEndPr/>
        <w:sdtContent>
          <w:r w:rsidR="00296234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Zvolte ze seznamu. / </w:t>
          </w:r>
          <w:r w:rsidR="00296234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Select from the list.</w:t>
          </w:r>
        </w:sdtContent>
      </w:sdt>
    </w:p>
    <w:p w14:paraId="25335965" w14:textId="75A4CCAD" w:rsidR="00821410" w:rsidRPr="00AF1D9E" w:rsidRDefault="007A414C" w:rsidP="00900FB4">
      <w:pPr>
        <w:spacing w:after="0" w:line="276" w:lineRule="auto"/>
        <w:rPr>
          <w:rFonts w:asciiTheme="minorHAnsi" w:hAnsiTheme="minorHAnsi" w:cstheme="minorHAnsi"/>
          <w:szCs w:val="20"/>
        </w:rPr>
      </w:pPr>
      <w:r w:rsidRPr="00AF1D9E">
        <w:rPr>
          <w:rFonts w:asciiTheme="minorHAnsi" w:hAnsiTheme="minorHAnsi" w:cstheme="minorHAnsi"/>
          <w:szCs w:val="20"/>
        </w:rPr>
        <w:t xml:space="preserve">(dále jen </w:t>
      </w:r>
      <w:r w:rsidR="00056D22" w:rsidRPr="00AF1D9E">
        <w:rPr>
          <w:rFonts w:asciiTheme="minorHAnsi" w:hAnsiTheme="minorHAnsi" w:cstheme="minorHAnsi"/>
          <w:szCs w:val="20"/>
        </w:rPr>
        <w:t>„</w:t>
      </w:r>
      <w:r w:rsidR="00252274" w:rsidRPr="00AF1D9E">
        <w:rPr>
          <w:rFonts w:asciiTheme="minorHAnsi" w:hAnsiTheme="minorHAnsi" w:cstheme="minorHAnsi"/>
          <w:szCs w:val="20"/>
        </w:rPr>
        <w:t>Z</w:t>
      </w:r>
      <w:r w:rsidRPr="00AF1D9E">
        <w:rPr>
          <w:rFonts w:asciiTheme="minorHAnsi" w:hAnsiTheme="minorHAnsi" w:cstheme="minorHAnsi"/>
          <w:szCs w:val="20"/>
        </w:rPr>
        <w:t>aměstnavatel</w:t>
      </w:r>
      <w:r w:rsidR="00056D22" w:rsidRPr="00AF1D9E">
        <w:rPr>
          <w:rFonts w:asciiTheme="minorHAnsi" w:hAnsiTheme="minorHAnsi" w:cstheme="minorHAnsi"/>
          <w:szCs w:val="20"/>
        </w:rPr>
        <w:t>“</w:t>
      </w:r>
      <w:r w:rsidR="00A3709B" w:rsidRPr="00AF1D9E">
        <w:rPr>
          <w:rFonts w:asciiTheme="minorHAnsi" w:hAnsiTheme="minorHAnsi" w:cstheme="minorHAnsi"/>
          <w:szCs w:val="20"/>
        </w:rPr>
        <w:t xml:space="preserve"> / </w:t>
      </w:r>
      <w:r w:rsidR="00A3709B" w:rsidRPr="00AF1D9E">
        <w:rPr>
          <w:rFonts w:asciiTheme="minorHAnsi" w:hAnsiTheme="minorHAnsi" w:cstheme="minorHAnsi"/>
          <w:i/>
          <w:iCs/>
          <w:szCs w:val="20"/>
          <w:lang w:val="en-GB"/>
        </w:rPr>
        <w:t>hereafter referred to as “the Employer”</w:t>
      </w:r>
      <w:r w:rsidRPr="00AF1D9E">
        <w:rPr>
          <w:rFonts w:asciiTheme="minorHAnsi" w:hAnsiTheme="minorHAnsi" w:cstheme="minorHAnsi"/>
          <w:szCs w:val="20"/>
        </w:rPr>
        <w:t>)</w:t>
      </w:r>
    </w:p>
    <w:bookmarkEnd w:id="1"/>
    <w:p w14:paraId="62384500" w14:textId="7EF0C166" w:rsidR="00920EAA" w:rsidRPr="00AF1D9E" w:rsidRDefault="00092351" w:rsidP="007216DE">
      <w:pPr>
        <w:pStyle w:val="Nadpis1"/>
        <w:rPr>
          <w:rFonts w:asciiTheme="minorHAnsi" w:hAnsiTheme="minorHAnsi" w:cstheme="minorHAnsi"/>
          <w:sz w:val="20"/>
          <w:u w:val="none"/>
        </w:rPr>
      </w:pPr>
      <w:r w:rsidRPr="00AF1D9E">
        <w:rPr>
          <w:rFonts w:asciiTheme="minorHAnsi" w:hAnsiTheme="minorHAnsi" w:cstheme="minorHAnsi"/>
          <w:sz w:val="20"/>
        </w:rPr>
        <w:t xml:space="preserve">II. </w:t>
      </w:r>
      <w:r w:rsidR="007A414C" w:rsidRPr="00AF1D9E">
        <w:rPr>
          <w:rFonts w:asciiTheme="minorHAnsi" w:hAnsiTheme="minorHAnsi" w:cstheme="minorHAnsi"/>
          <w:sz w:val="20"/>
        </w:rPr>
        <w:t>Vymezení pracovní činnosti</w:t>
      </w:r>
      <w:r w:rsidR="00A3709B" w:rsidRPr="00AF1D9E">
        <w:rPr>
          <w:rFonts w:asciiTheme="minorHAnsi" w:hAnsiTheme="minorHAnsi" w:cstheme="minorHAnsi"/>
          <w:sz w:val="20"/>
        </w:rPr>
        <w:t xml:space="preserve"> / </w:t>
      </w:r>
      <w:r w:rsidR="00A3709B" w:rsidRPr="00AF1D9E">
        <w:rPr>
          <w:rFonts w:asciiTheme="minorHAnsi" w:hAnsiTheme="minorHAnsi" w:cstheme="minorHAnsi"/>
          <w:i/>
          <w:iCs/>
          <w:sz w:val="20"/>
          <w:lang w:val="en-GB"/>
        </w:rPr>
        <w:t>Specification of the job assignment</w:t>
      </w:r>
    </w:p>
    <w:bookmarkStart w:id="2" w:name="_Hlk108685595" w:displacedByCustomXml="next"/>
    <w:sdt>
      <w:sdtPr>
        <w:rPr>
          <w:rFonts w:asciiTheme="minorHAnsi" w:hAnsiTheme="minorHAnsi" w:cstheme="minorHAnsi"/>
          <w:szCs w:val="20"/>
        </w:rPr>
        <w:id w:val="-443312166"/>
        <w:placeholder>
          <w:docPart w:val="FA27C8EB9CCF49A19822B7FD3E723BB6"/>
        </w:placeholder>
        <w:showingPlcHdr/>
      </w:sdtPr>
      <w:sdtEndPr/>
      <w:sdtContent>
        <w:p w14:paraId="14FD39A6" w14:textId="0DACAE44" w:rsidR="00610F1E" w:rsidRPr="00AF1D9E" w:rsidRDefault="00296234" w:rsidP="007B12A8">
          <w:pPr>
            <w:spacing w:line="276" w:lineRule="auto"/>
            <w:rPr>
              <w:rFonts w:asciiTheme="minorHAnsi" w:hAnsiTheme="minorHAnsi" w:cstheme="minorHAnsi"/>
              <w:szCs w:val="20"/>
            </w:rPr>
          </w:pPr>
          <w:r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Specifikujte náplň práce. / </w:t>
          </w:r>
          <w:r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Specify the job assignment.</w:t>
          </w:r>
        </w:p>
      </w:sdtContent>
    </w:sdt>
    <w:bookmarkEnd w:id="2" w:displacedByCustomXml="prev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814"/>
        <w:gridCol w:w="4814"/>
      </w:tblGrid>
      <w:tr w:rsidR="00A3709B" w:rsidRPr="00AF1D9E" w14:paraId="67523266" w14:textId="77777777" w:rsidTr="00C238A6">
        <w:trPr>
          <w:jc w:val="center"/>
        </w:trPr>
        <w:tc>
          <w:tcPr>
            <w:tcW w:w="4814" w:type="dxa"/>
            <w:vAlign w:val="center"/>
          </w:tcPr>
          <w:p w14:paraId="1C4E4C68" w14:textId="1A1C4968" w:rsidR="00A3709B" w:rsidRPr="00AF1D9E" w:rsidRDefault="00A3709B" w:rsidP="00306D18">
            <w:pPr>
              <w:spacing w:after="0" w:line="276" w:lineRule="auto"/>
              <w:jc w:val="center"/>
              <w:rPr>
                <w:rFonts w:asciiTheme="minorHAnsi" w:hAnsiTheme="minorHAnsi" w:cstheme="minorHAnsi"/>
                <w:szCs w:val="20"/>
              </w:rPr>
            </w:pPr>
            <w:bookmarkStart w:id="3" w:name="_Hlk108685371"/>
            <w:r w:rsidRPr="00AF1D9E">
              <w:rPr>
                <w:rFonts w:asciiTheme="minorHAnsi" w:hAnsiTheme="minorHAnsi" w:cstheme="minorHAnsi"/>
                <w:szCs w:val="20"/>
              </w:rPr>
              <w:t xml:space="preserve">Číslo úkolu nebo grantu / </w:t>
            </w:r>
            <w:r w:rsidRPr="00AF1D9E">
              <w:rPr>
                <w:rFonts w:asciiTheme="minorHAnsi" w:hAnsiTheme="minorHAnsi" w:cstheme="minorHAnsi"/>
                <w:i/>
                <w:iCs/>
                <w:szCs w:val="20"/>
                <w:lang w:val="en-GB"/>
              </w:rPr>
              <w:t>N</w:t>
            </w:r>
            <w:r w:rsidR="00874D7D" w:rsidRPr="00AF1D9E">
              <w:rPr>
                <w:rFonts w:asciiTheme="minorHAnsi" w:hAnsiTheme="minorHAnsi" w:cstheme="minorHAnsi"/>
                <w:i/>
                <w:iCs/>
                <w:szCs w:val="20"/>
                <w:lang w:val="en-GB"/>
              </w:rPr>
              <w:t>o.</w:t>
            </w:r>
            <w:r w:rsidRPr="00AF1D9E">
              <w:rPr>
                <w:rFonts w:asciiTheme="minorHAnsi" w:hAnsiTheme="minorHAnsi" w:cstheme="minorHAnsi"/>
                <w:i/>
                <w:iCs/>
                <w:szCs w:val="20"/>
                <w:lang w:val="en-GB"/>
              </w:rPr>
              <w:t xml:space="preserve"> of the </w:t>
            </w:r>
            <w:r w:rsidR="00874D7D" w:rsidRPr="00AF1D9E">
              <w:rPr>
                <w:rFonts w:asciiTheme="minorHAnsi" w:hAnsiTheme="minorHAnsi" w:cstheme="minorHAnsi"/>
                <w:i/>
                <w:iCs/>
                <w:szCs w:val="20"/>
                <w:lang w:val="en-GB"/>
              </w:rPr>
              <w:t>task</w:t>
            </w:r>
            <w:r w:rsidRPr="00AF1D9E">
              <w:rPr>
                <w:rFonts w:asciiTheme="minorHAnsi" w:hAnsiTheme="minorHAnsi" w:cstheme="minorHAnsi"/>
                <w:i/>
                <w:iCs/>
                <w:szCs w:val="20"/>
                <w:lang w:val="en-GB"/>
              </w:rPr>
              <w:t xml:space="preserve"> or grant</w:t>
            </w:r>
          </w:p>
        </w:tc>
        <w:tc>
          <w:tcPr>
            <w:tcW w:w="4814" w:type="dxa"/>
            <w:vAlign w:val="center"/>
          </w:tcPr>
          <w:p w14:paraId="02D60388" w14:textId="2899BB11" w:rsidR="00A3709B" w:rsidRPr="00AF1D9E" w:rsidRDefault="00A3709B" w:rsidP="00306D18">
            <w:pPr>
              <w:spacing w:after="0" w:line="276" w:lineRule="auto"/>
              <w:jc w:val="center"/>
              <w:rPr>
                <w:rFonts w:asciiTheme="minorHAnsi" w:hAnsiTheme="minorHAnsi" w:cstheme="minorHAnsi"/>
                <w:szCs w:val="20"/>
              </w:rPr>
            </w:pPr>
            <w:r w:rsidRPr="00AF1D9E">
              <w:rPr>
                <w:rFonts w:asciiTheme="minorHAnsi" w:hAnsiTheme="minorHAnsi" w:cstheme="minorHAnsi"/>
                <w:szCs w:val="20"/>
              </w:rPr>
              <w:t xml:space="preserve">Podpis řešitele / </w:t>
            </w:r>
            <w:r w:rsidRPr="00AF1D9E">
              <w:rPr>
                <w:rFonts w:asciiTheme="minorHAnsi" w:hAnsiTheme="minorHAnsi" w:cstheme="minorHAnsi"/>
                <w:i/>
                <w:iCs/>
                <w:szCs w:val="20"/>
                <w:lang w:val="en-GB"/>
              </w:rPr>
              <w:t>PI’s signature</w:t>
            </w:r>
          </w:p>
        </w:tc>
      </w:tr>
      <w:tr w:rsidR="00A3709B" w:rsidRPr="00AF1D9E" w14:paraId="72B860F3" w14:textId="77777777" w:rsidTr="003437B1">
        <w:trPr>
          <w:trHeight w:val="579"/>
          <w:jc w:val="center"/>
        </w:trPr>
        <w:tc>
          <w:tcPr>
            <w:tcW w:w="4814" w:type="dxa"/>
            <w:vAlign w:val="center"/>
          </w:tcPr>
          <w:p w14:paraId="57646386" w14:textId="0854AD4F" w:rsidR="00A3709B" w:rsidRPr="00AF1D9E" w:rsidRDefault="00A3709B" w:rsidP="00CD590D">
            <w:pPr>
              <w:spacing w:after="0" w:line="276" w:lineRule="auto"/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4814" w:type="dxa"/>
            <w:vAlign w:val="center"/>
          </w:tcPr>
          <w:p w14:paraId="414AEECF" w14:textId="77777777" w:rsidR="00A3709B" w:rsidRPr="00AF1D9E" w:rsidRDefault="00A3709B" w:rsidP="00CD590D">
            <w:pPr>
              <w:spacing w:after="0" w:line="276" w:lineRule="auto"/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</w:tr>
    </w:tbl>
    <w:bookmarkEnd w:id="3"/>
    <w:p w14:paraId="73E42903" w14:textId="5637924D" w:rsidR="00137F94" w:rsidRPr="00AF1D9E" w:rsidRDefault="00092351" w:rsidP="00092351">
      <w:pPr>
        <w:pStyle w:val="Nadpis1"/>
        <w:rPr>
          <w:rFonts w:asciiTheme="minorHAnsi" w:hAnsiTheme="minorHAnsi" w:cstheme="minorHAnsi"/>
          <w:sz w:val="20"/>
        </w:rPr>
      </w:pPr>
      <w:r w:rsidRPr="00AF1D9E">
        <w:rPr>
          <w:rFonts w:asciiTheme="minorHAnsi" w:hAnsiTheme="minorHAnsi" w:cstheme="minorHAnsi"/>
          <w:sz w:val="20"/>
        </w:rPr>
        <w:t xml:space="preserve">III. </w:t>
      </w:r>
      <w:r w:rsidR="007A414C" w:rsidRPr="00AF1D9E">
        <w:rPr>
          <w:rFonts w:asciiTheme="minorHAnsi" w:hAnsiTheme="minorHAnsi" w:cstheme="minorHAnsi"/>
          <w:sz w:val="20"/>
        </w:rPr>
        <w:t>Doba</w:t>
      </w:r>
      <w:r w:rsidR="00BB4330" w:rsidRPr="00AF1D9E">
        <w:rPr>
          <w:rFonts w:asciiTheme="minorHAnsi" w:hAnsiTheme="minorHAnsi" w:cstheme="minorHAnsi"/>
          <w:sz w:val="20"/>
        </w:rPr>
        <w:t xml:space="preserve"> / </w:t>
      </w:r>
      <w:r w:rsidR="00BB4330" w:rsidRPr="00AF1D9E">
        <w:rPr>
          <w:rFonts w:asciiTheme="minorHAnsi" w:hAnsiTheme="minorHAnsi" w:cstheme="minorHAnsi"/>
          <w:i/>
          <w:iCs/>
          <w:sz w:val="20"/>
        </w:rPr>
        <w:t>Time period</w:t>
      </w:r>
    </w:p>
    <w:p w14:paraId="4B27EF57" w14:textId="69566A66" w:rsidR="00935BB0" w:rsidRPr="00AF1D9E" w:rsidRDefault="00F02BCA" w:rsidP="00874D7D">
      <w:pPr>
        <w:rPr>
          <w:rFonts w:asciiTheme="minorHAnsi" w:hAnsiTheme="minorHAnsi" w:cstheme="minorHAnsi"/>
          <w:szCs w:val="20"/>
        </w:rPr>
      </w:pPr>
      <w:bookmarkStart w:id="4" w:name="_Hlk108685413"/>
      <w:r w:rsidRPr="00AF1D9E">
        <w:rPr>
          <w:rFonts w:asciiTheme="minorHAnsi" w:hAnsiTheme="minorHAnsi" w:cstheme="minorHAnsi"/>
          <w:szCs w:val="20"/>
        </w:rPr>
        <w:t xml:space="preserve">Tato </w:t>
      </w:r>
      <w:r w:rsidR="0095313D" w:rsidRPr="00AF1D9E">
        <w:rPr>
          <w:rFonts w:asciiTheme="minorHAnsi" w:hAnsiTheme="minorHAnsi" w:cstheme="minorHAnsi"/>
          <w:szCs w:val="20"/>
        </w:rPr>
        <w:t>D</w:t>
      </w:r>
      <w:r w:rsidRPr="00AF1D9E">
        <w:rPr>
          <w:rFonts w:asciiTheme="minorHAnsi" w:hAnsiTheme="minorHAnsi" w:cstheme="minorHAnsi"/>
          <w:szCs w:val="20"/>
        </w:rPr>
        <w:t>ohoda se uzavírá na</w:t>
      </w:r>
      <w:r w:rsidR="00CA51A9" w:rsidRPr="00AF1D9E">
        <w:rPr>
          <w:rFonts w:asciiTheme="minorHAnsi" w:hAnsiTheme="minorHAnsi" w:cstheme="minorHAnsi"/>
          <w:szCs w:val="20"/>
        </w:rPr>
        <w:t xml:space="preserve"> / </w:t>
      </w:r>
      <w:r w:rsidR="00CA51A9" w:rsidRPr="00AF1D9E">
        <w:rPr>
          <w:rFonts w:asciiTheme="minorHAnsi" w:hAnsiTheme="minorHAnsi" w:cstheme="minorHAnsi"/>
          <w:i/>
          <w:iCs/>
          <w:szCs w:val="20"/>
          <w:lang w:val="en-GB"/>
        </w:rPr>
        <w:t xml:space="preserve">The </w:t>
      </w:r>
      <w:r w:rsidR="00E27EFC" w:rsidRPr="00AF1D9E">
        <w:rPr>
          <w:rFonts w:asciiTheme="minorHAnsi" w:hAnsiTheme="minorHAnsi" w:cstheme="minorHAnsi"/>
          <w:i/>
          <w:iCs/>
          <w:szCs w:val="20"/>
          <w:lang w:val="en-GB"/>
        </w:rPr>
        <w:t>A</w:t>
      </w:r>
      <w:r w:rsidR="00CA51A9" w:rsidRPr="00AF1D9E">
        <w:rPr>
          <w:rFonts w:asciiTheme="minorHAnsi" w:hAnsiTheme="minorHAnsi" w:cstheme="minorHAnsi"/>
          <w:i/>
          <w:iCs/>
          <w:szCs w:val="20"/>
          <w:lang w:val="en-GB"/>
        </w:rPr>
        <w:t>greement is concluded for</w:t>
      </w:r>
      <w:r w:rsidRPr="00AF1D9E">
        <w:rPr>
          <w:rFonts w:asciiTheme="minorHAnsi" w:hAnsiTheme="minorHAnsi" w:cstheme="minorHAnsi"/>
          <w:szCs w:val="20"/>
        </w:rPr>
        <w:t xml:space="preserve"> </w:t>
      </w:r>
      <w:sdt>
        <w:sdtPr>
          <w:rPr>
            <w:rStyle w:val="styltextuovladacihoprvku"/>
            <w:rFonts w:asciiTheme="minorHAnsi" w:hAnsiTheme="minorHAnsi" w:cstheme="minorHAnsi"/>
            <w:szCs w:val="20"/>
          </w:rPr>
          <w:id w:val="-1698995980"/>
          <w:placeholder>
            <w:docPart w:val="B6B9CC2EEE2548128E043B93E45EC3A5"/>
          </w:placeholder>
          <w:showingPlcHdr/>
          <w:comboBox>
            <w:listItem w:value="Zvolte položku. / Select one."/>
            <w:listItem w:displayText="dobu určitou / a fixed period" w:value="dobu určitou / a fixed period"/>
            <w:listItem w:displayText="dobu neurčitou / an indefinite period" w:value="dobu neurčitou / an indefinite period"/>
          </w:comboBox>
        </w:sdtPr>
        <w:sdtEndPr>
          <w:rPr>
            <w:rStyle w:val="Standardnpsmoodstavce"/>
            <w:b w:val="0"/>
          </w:rPr>
        </w:sdtEndPr>
        <w:sdtContent>
          <w:r w:rsidR="00296234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Vyberte ze seznamu. / </w:t>
          </w:r>
          <w:r w:rsidR="00296234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Select from the list.</w:t>
          </w:r>
        </w:sdtContent>
      </w:sdt>
      <w:r w:rsidR="00F56059" w:rsidRPr="00AF1D9E">
        <w:rPr>
          <w:rFonts w:asciiTheme="minorHAnsi" w:hAnsiTheme="minorHAnsi" w:cstheme="minorHAnsi"/>
          <w:szCs w:val="20"/>
        </w:rPr>
        <w:t xml:space="preserve"> </w:t>
      </w:r>
      <w:r w:rsidR="00CA51A9" w:rsidRPr="00AF1D9E">
        <w:rPr>
          <w:rFonts w:asciiTheme="minorHAnsi" w:hAnsiTheme="minorHAnsi" w:cstheme="minorHAnsi"/>
          <w:szCs w:val="20"/>
        </w:rPr>
        <w:t>o</w:t>
      </w:r>
      <w:r w:rsidR="00F56059" w:rsidRPr="00AF1D9E">
        <w:rPr>
          <w:rFonts w:asciiTheme="minorHAnsi" w:hAnsiTheme="minorHAnsi" w:cstheme="minorHAnsi"/>
          <w:szCs w:val="20"/>
        </w:rPr>
        <w:t>d</w:t>
      </w:r>
      <w:r w:rsidR="0066545C" w:rsidRPr="00AF1D9E">
        <w:rPr>
          <w:rFonts w:asciiTheme="minorHAnsi" w:hAnsiTheme="minorHAnsi" w:cstheme="minorHAnsi"/>
          <w:szCs w:val="20"/>
        </w:rPr>
        <w:t xml:space="preserve"> </w:t>
      </w:r>
      <w:r w:rsidR="00CA51A9" w:rsidRPr="00AF1D9E">
        <w:rPr>
          <w:rFonts w:asciiTheme="minorHAnsi" w:hAnsiTheme="minorHAnsi" w:cstheme="minorHAnsi"/>
          <w:szCs w:val="20"/>
        </w:rPr>
        <w:t>/</w:t>
      </w:r>
      <w:r w:rsidR="0066545C" w:rsidRPr="00AF1D9E">
        <w:rPr>
          <w:rFonts w:asciiTheme="minorHAnsi" w:hAnsiTheme="minorHAnsi" w:cstheme="minorHAnsi"/>
          <w:szCs w:val="20"/>
        </w:rPr>
        <w:t xml:space="preserve"> </w:t>
      </w:r>
      <w:r w:rsidR="00CA51A9" w:rsidRPr="00AF1D9E">
        <w:rPr>
          <w:rFonts w:asciiTheme="minorHAnsi" w:hAnsiTheme="minorHAnsi" w:cstheme="minorHAnsi"/>
          <w:i/>
          <w:iCs/>
          <w:szCs w:val="20"/>
          <w:lang w:val="en-GB"/>
        </w:rPr>
        <w:t>from</w:t>
      </w:r>
      <w:r w:rsidR="00F56059" w:rsidRPr="00AF1D9E">
        <w:rPr>
          <w:rFonts w:asciiTheme="minorHAnsi" w:hAnsiTheme="minorHAnsi" w:cstheme="minorHAnsi"/>
          <w:szCs w:val="20"/>
        </w:rPr>
        <w:t xml:space="preserve"> </w:t>
      </w:r>
      <w:sdt>
        <w:sdtPr>
          <w:rPr>
            <w:rStyle w:val="styltextuovladacihoprvku"/>
            <w:rFonts w:asciiTheme="minorHAnsi" w:hAnsiTheme="minorHAnsi" w:cstheme="minorHAnsi"/>
            <w:szCs w:val="20"/>
          </w:rPr>
          <w:id w:val="580253943"/>
          <w:placeholder>
            <w:docPart w:val="A756E3173CF3487AAC3941E99D1EEC18"/>
          </w:placeholder>
          <w:showingPlcHdr/>
          <w:date w:fullDate="2023-03-18T00:00:00Z"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</w:rPr>
        </w:sdtEndPr>
        <w:sdtContent>
          <w:r w:rsidR="00296234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Vyberte </w:t>
          </w:r>
          <w:r w:rsidR="00A7704D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nebo napište </w:t>
          </w:r>
          <w:r w:rsidR="00296234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datum. / </w:t>
          </w:r>
          <w:r w:rsidR="00296234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  <w:lang w:val="en-GB"/>
            </w:rPr>
            <w:t xml:space="preserve">Select </w:t>
          </w:r>
          <w:r w:rsidR="00A7704D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  <w:lang w:val="en-GB"/>
            </w:rPr>
            <w:t xml:space="preserve">or write the </w:t>
          </w:r>
          <w:r w:rsidR="00296234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  <w:lang w:val="en-GB"/>
            </w:rPr>
            <w:t>date</w:t>
          </w:r>
          <w:r w:rsidR="00296234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.</w:t>
          </w:r>
        </w:sdtContent>
      </w:sdt>
      <w:r w:rsidR="00F56059" w:rsidRPr="00AF1D9E">
        <w:rPr>
          <w:rFonts w:asciiTheme="minorHAnsi" w:hAnsiTheme="minorHAnsi" w:cstheme="minorHAnsi"/>
          <w:szCs w:val="20"/>
        </w:rPr>
        <w:t xml:space="preserve"> </w:t>
      </w:r>
      <w:r w:rsidR="00CA51A9" w:rsidRPr="00AF1D9E">
        <w:rPr>
          <w:rFonts w:asciiTheme="minorHAnsi" w:hAnsiTheme="minorHAnsi" w:cstheme="minorHAnsi"/>
          <w:szCs w:val="20"/>
        </w:rPr>
        <w:t>d</w:t>
      </w:r>
      <w:r w:rsidR="00F56059" w:rsidRPr="00AF1D9E">
        <w:rPr>
          <w:rFonts w:asciiTheme="minorHAnsi" w:hAnsiTheme="minorHAnsi" w:cstheme="minorHAnsi"/>
          <w:szCs w:val="20"/>
        </w:rPr>
        <w:t>o</w:t>
      </w:r>
      <w:r w:rsidR="0066545C" w:rsidRPr="00AF1D9E">
        <w:rPr>
          <w:rFonts w:asciiTheme="minorHAnsi" w:hAnsiTheme="minorHAnsi" w:cstheme="minorHAnsi"/>
          <w:szCs w:val="20"/>
        </w:rPr>
        <w:t xml:space="preserve"> </w:t>
      </w:r>
      <w:r w:rsidR="00CA51A9" w:rsidRPr="00AF1D9E">
        <w:rPr>
          <w:rFonts w:asciiTheme="minorHAnsi" w:hAnsiTheme="minorHAnsi" w:cstheme="minorHAnsi"/>
          <w:szCs w:val="20"/>
        </w:rPr>
        <w:t>/</w:t>
      </w:r>
      <w:r w:rsidR="0066545C" w:rsidRPr="00AF1D9E">
        <w:rPr>
          <w:rFonts w:asciiTheme="minorHAnsi" w:hAnsiTheme="minorHAnsi" w:cstheme="minorHAnsi"/>
          <w:szCs w:val="20"/>
        </w:rPr>
        <w:t xml:space="preserve"> </w:t>
      </w:r>
      <w:r w:rsidR="00CA51A9" w:rsidRPr="00AF1D9E">
        <w:rPr>
          <w:rFonts w:asciiTheme="minorHAnsi" w:hAnsiTheme="minorHAnsi" w:cstheme="minorHAnsi"/>
          <w:i/>
          <w:iCs/>
          <w:szCs w:val="20"/>
          <w:lang w:val="en-GB"/>
        </w:rPr>
        <w:t>to</w:t>
      </w:r>
      <w:r w:rsidR="00F56059" w:rsidRPr="00AF1D9E">
        <w:rPr>
          <w:rFonts w:asciiTheme="minorHAnsi" w:hAnsiTheme="minorHAnsi" w:cstheme="minorHAnsi"/>
          <w:szCs w:val="20"/>
        </w:rPr>
        <w:t xml:space="preserve"> </w:t>
      </w:r>
      <w:sdt>
        <w:sdtPr>
          <w:rPr>
            <w:rStyle w:val="styltextuovladacihoprvku"/>
            <w:rFonts w:asciiTheme="minorHAnsi" w:hAnsiTheme="minorHAnsi" w:cstheme="minorHAnsi"/>
            <w:szCs w:val="20"/>
          </w:rPr>
          <w:id w:val="148949446"/>
          <w:placeholder>
            <w:docPart w:val="F626307E2E724FCD83A13D59AD39007C"/>
          </w:placeholder>
          <w:showingPlcHdr/>
          <w:date w:fullDate="2023-03-19T00:00:00Z"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i/>
            <w:iCs/>
          </w:rPr>
        </w:sdtEndPr>
        <w:sdtContent>
          <w:r w:rsidR="00296234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Vyberte </w:t>
          </w:r>
          <w:r w:rsidR="00A7704D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nebo napište </w:t>
          </w:r>
          <w:r w:rsidR="00296234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datum – pouze v případě doby určité, jinak </w:t>
          </w:r>
          <w:r w:rsidR="00DF2CA9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toto </w:t>
          </w:r>
          <w:r w:rsidR="00A7704D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pole </w:t>
          </w:r>
          <w:r w:rsidR="00296234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smažte. / </w:t>
          </w:r>
          <w:r w:rsidR="00296234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  <w:lang w:val="en-GB"/>
            </w:rPr>
            <w:t xml:space="preserve">Select </w:t>
          </w:r>
          <w:r w:rsidR="00A7704D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  <w:lang w:val="en-GB"/>
            </w:rPr>
            <w:t xml:space="preserve">or write the </w:t>
          </w:r>
          <w:r w:rsidR="00296234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  <w:lang w:val="en-GB"/>
            </w:rPr>
            <w:t>finishing date</w:t>
          </w:r>
          <w:r w:rsidR="00296234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 xml:space="preserve"> – only when the period is fixed, otherwise delete this field.</w:t>
          </w:r>
        </w:sdtContent>
      </w:sdt>
      <w:bookmarkEnd w:id="4"/>
      <w:r w:rsidR="00E27EFC" w:rsidRPr="00AF1D9E">
        <w:rPr>
          <w:rFonts w:asciiTheme="minorHAnsi" w:hAnsiTheme="minorHAnsi" w:cstheme="minorHAnsi"/>
          <w:i/>
          <w:iCs/>
          <w:szCs w:val="20"/>
        </w:rPr>
        <w:t>.</w:t>
      </w:r>
    </w:p>
    <w:p w14:paraId="791549AE" w14:textId="1A1B829A" w:rsidR="00F02BCA" w:rsidRPr="00AF1D9E" w:rsidRDefault="00092351" w:rsidP="00803110">
      <w:pPr>
        <w:pStyle w:val="Nadpis1"/>
        <w:rPr>
          <w:rFonts w:asciiTheme="minorHAnsi" w:hAnsiTheme="minorHAnsi" w:cstheme="minorHAnsi"/>
          <w:sz w:val="20"/>
        </w:rPr>
      </w:pPr>
      <w:r w:rsidRPr="00AF1D9E">
        <w:rPr>
          <w:rFonts w:asciiTheme="minorHAnsi" w:hAnsiTheme="minorHAnsi" w:cstheme="minorHAnsi"/>
          <w:sz w:val="20"/>
        </w:rPr>
        <w:t xml:space="preserve">IV. </w:t>
      </w:r>
      <w:r w:rsidR="00F02BCA" w:rsidRPr="00AF1D9E">
        <w:rPr>
          <w:rFonts w:asciiTheme="minorHAnsi" w:hAnsiTheme="minorHAnsi" w:cstheme="minorHAnsi"/>
          <w:sz w:val="20"/>
        </w:rPr>
        <w:t>Rozsah</w:t>
      </w:r>
      <w:r w:rsidR="00CA51A9" w:rsidRPr="00AF1D9E">
        <w:rPr>
          <w:rFonts w:asciiTheme="minorHAnsi" w:hAnsiTheme="minorHAnsi" w:cstheme="minorHAnsi"/>
          <w:sz w:val="20"/>
        </w:rPr>
        <w:t xml:space="preserve"> / </w:t>
      </w:r>
      <w:r w:rsidR="00CA51A9" w:rsidRPr="00AF1D9E">
        <w:rPr>
          <w:rFonts w:asciiTheme="minorHAnsi" w:hAnsiTheme="minorHAnsi" w:cstheme="minorHAnsi"/>
          <w:i/>
          <w:iCs/>
          <w:sz w:val="20"/>
          <w:lang w:val="en-GB"/>
        </w:rPr>
        <w:t>Scope of work</w:t>
      </w:r>
    </w:p>
    <w:p w14:paraId="40B89438" w14:textId="32A13CE6" w:rsidR="00F02BCA" w:rsidRPr="00AF1D9E" w:rsidRDefault="00F02BCA" w:rsidP="00176952">
      <w:pPr>
        <w:spacing w:line="276" w:lineRule="auto"/>
        <w:rPr>
          <w:rFonts w:asciiTheme="minorHAnsi" w:hAnsiTheme="minorHAnsi" w:cstheme="minorHAnsi"/>
          <w:szCs w:val="20"/>
        </w:rPr>
      </w:pPr>
      <w:r w:rsidRPr="00AF1D9E">
        <w:rPr>
          <w:rFonts w:asciiTheme="minorHAnsi" w:hAnsiTheme="minorHAnsi" w:cstheme="minorHAnsi"/>
          <w:szCs w:val="20"/>
        </w:rPr>
        <w:t>Sjednaný rozsah práce činí</w:t>
      </w:r>
      <w:r w:rsidR="00CA51A9" w:rsidRPr="00AF1D9E">
        <w:rPr>
          <w:rFonts w:asciiTheme="minorHAnsi" w:hAnsiTheme="minorHAnsi" w:cstheme="minorHAnsi"/>
          <w:szCs w:val="20"/>
        </w:rPr>
        <w:t xml:space="preserve"> / </w:t>
      </w:r>
      <w:r w:rsidR="00CA51A9" w:rsidRPr="00AF1D9E">
        <w:rPr>
          <w:rFonts w:asciiTheme="minorHAnsi" w:hAnsiTheme="minorHAnsi" w:cstheme="minorHAnsi"/>
          <w:i/>
          <w:iCs/>
          <w:szCs w:val="20"/>
          <w:lang w:val="en-GB"/>
        </w:rPr>
        <w:t>Arranged scope of work</w:t>
      </w:r>
      <w:r w:rsidR="00CA51A9" w:rsidRPr="00AF1D9E">
        <w:rPr>
          <w:rFonts w:asciiTheme="minorHAnsi" w:hAnsiTheme="minorHAnsi" w:cstheme="minorHAnsi"/>
          <w:i/>
          <w:iCs/>
          <w:szCs w:val="20"/>
        </w:rPr>
        <w:t xml:space="preserve"> </w:t>
      </w:r>
      <w:r w:rsidR="00CA51A9" w:rsidRPr="00AF1D9E">
        <w:rPr>
          <w:rFonts w:asciiTheme="minorHAnsi" w:hAnsiTheme="minorHAnsi" w:cstheme="minorHAnsi"/>
          <w:i/>
          <w:iCs/>
          <w:szCs w:val="20"/>
          <w:lang w:val="en-GB"/>
        </w:rPr>
        <w:t>is</w:t>
      </w:r>
      <w:r w:rsidRPr="00AF1D9E">
        <w:rPr>
          <w:rFonts w:asciiTheme="minorHAnsi" w:hAnsiTheme="minorHAnsi" w:cstheme="minorHAnsi"/>
          <w:szCs w:val="20"/>
        </w:rPr>
        <w:t xml:space="preserve"> </w:t>
      </w:r>
      <w:sdt>
        <w:sdtPr>
          <w:rPr>
            <w:rStyle w:val="styltextuovladacihoprvku"/>
            <w:rFonts w:asciiTheme="minorHAnsi" w:hAnsiTheme="minorHAnsi" w:cstheme="minorHAnsi"/>
            <w:szCs w:val="20"/>
          </w:rPr>
          <w:id w:val="-890192172"/>
          <w:placeholder>
            <w:docPart w:val="00413B231D974D808497C4BB23DEBFBA"/>
          </w:placeholder>
          <w:showingPlcHdr/>
          <w:comboBox>
            <w:listItem w:value="Zvolte položku. / Select one."/>
            <w:listItem w:displayText="max. 300 hodin v kalendářním roce / 300 hours per calendar year maximum." w:value="max. 300 hodin v kalendářním roce / 300 hours per calendar year maximum."/>
            <w:listItem w:displayText="xxx hodin / hours." w:value="xxx hodin / hours."/>
          </w:comboBox>
        </w:sdtPr>
        <w:sdtEndPr>
          <w:rPr>
            <w:rStyle w:val="Standardnpsmoodstavce"/>
            <w:b w:val="0"/>
          </w:rPr>
        </w:sdtEndPr>
        <w:sdtContent>
          <w:r w:rsidR="00296234" w:rsidRPr="00AF1D9E">
            <w:rPr>
              <w:rStyle w:val="Zstupntext"/>
              <w:rFonts w:asciiTheme="minorHAnsi" w:hAnsiTheme="minorHAnsi" w:cstheme="minorHAnsi"/>
              <w:szCs w:val="20"/>
            </w:rPr>
            <w:t>Zvolte „max. 300 hodin…“, nebo zvolte druhou možnost a upravte celkový počet hodin. /</w:t>
          </w:r>
          <w:r w:rsidR="00296234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 xml:space="preserve"> Select „300 hours…“, or select the second option and adjust the total amount of hours.</w:t>
          </w:r>
        </w:sdtContent>
      </w:sdt>
    </w:p>
    <w:p w14:paraId="3365E917" w14:textId="0E16A658" w:rsidR="00935BB0" w:rsidRPr="00AF1D9E" w:rsidRDefault="00A40F21" w:rsidP="00306D18">
      <w:pPr>
        <w:spacing w:line="276" w:lineRule="auto"/>
        <w:rPr>
          <w:rFonts w:asciiTheme="minorHAnsi" w:hAnsiTheme="minorHAnsi" w:cstheme="minorHAnsi"/>
          <w:i/>
          <w:iCs/>
          <w:szCs w:val="20"/>
        </w:rPr>
      </w:pPr>
      <w:r w:rsidRPr="00AF1D9E">
        <w:rPr>
          <w:rFonts w:asciiTheme="minorHAnsi" w:hAnsiTheme="minorHAnsi" w:cstheme="minorHAnsi"/>
          <w:szCs w:val="20"/>
        </w:rPr>
        <w:t xml:space="preserve">Rozložení pracovní doby </w:t>
      </w:r>
      <w:r w:rsidR="005A1D64" w:rsidRPr="00AF1D9E">
        <w:rPr>
          <w:rFonts w:asciiTheme="minorHAnsi" w:hAnsiTheme="minorHAnsi" w:cstheme="minorHAnsi"/>
          <w:szCs w:val="20"/>
        </w:rPr>
        <w:t xml:space="preserve">je </w:t>
      </w:r>
      <w:r w:rsidRPr="00AF1D9E">
        <w:rPr>
          <w:rFonts w:asciiTheme="minorHAnsi" w:hAnsiTheme="minorHAnsi" w:cstheme="minorHAnsi"/>
          <w:szCs w:val="20"/>
        </w:rPr>
        <w:t xml:space="preserve">stanoveno dle pokynů </w:t>
      </w:r>
      <w:r w:rsidR="00252274" w:rsidRPr="00AF1D9E">
        <w:rPr>
          <w:rFonts w:asciiTheme="minorHAnsi" w:hAnsiTheme="minorHAnsi" w:cstheme="minorHAnsi"/>
          <w:szCs w:val="20"/>
        </w:rPr>
        <w:t>Z</w:t>
      </w:r>
      <w:r w:rsidRPr="00AF1D9E">
        <w:rPr>
          <w:rFonts w:asciiTheme="minorHAnsi" w:hAnsiTheme="minorHAnsi" w:cstheme="minorHAnsi"/>
          <w:szCs w:val="20"/>
        </w:rPr>
        <w:t>aměstnavatele.</w:t>
      </w:r>
      <w:r w:rsidR="00CA51A9" w:rsidRPr="00AF1D9E">
        <w:rPr>
          <w:rFonts w:asciiTheme="minorHAnsi" w:hAnsiTheme="minorHAnsi" w:cstheme="minorHAnsi"/>
          <w:szCs w:val="20"/>
        </w:rPr>
        <w:t xml:space="preserve"> / </w:t>
      </w:r>
      <w:r w:rsidR="00CA51A9" w:rsidRPr="00AF1D9E">
        <w:rPr>
          <w:rFonts w:asciiTheme="minorHAnsi" w:hAnsiTheme="minorHAnsi" w:cstheme="minorHAnsi"/>
          <w:i/>
          <w:iCs/>
          <w:szCs w:val="20"/>
          <w:lang w:val="en-GB"/>
        </w:rPr>
        <w:t>Working hours layout is determined according to instructions of the Employer</w:t>
      </w:r>
      <w:r w:rsidR="00CA51A9" w:rsidRPr="00AF1D9E">
        <w:rPr>
          <w:rFonts w:asciiTheme="minorHAnsi" w:hAnsiTheme="minorHAnsi" w:cstheme="minorHAnsi"/>
          <w:i/>
          <w:iCs/>
          <w:szCs w:val="20"/>
        </w:rPr>
        <w:t>.</w:t>
      </w:r>
    </w:p>
    <w:p w14:paraId="1DCDE435" w14:textId="22FB0BD5" w:rsidR="00920EAA" w:rsidRPr="00AF1D9E" w:rsidRDefault="00092351" w:rsidP="00803110">
      <w:pPr>
        <w:pStyle w:val="Nadpis1"/>
        <w:rPr>
          <w:rFonts w:asciiTheme="minorHAnsi" w:hAnsiTheme="minorHAnsi" w:cstheme="minorHAnsi"/>
          <w:sz w:val="20"/>
        </w:rPr>
      </w:pPr>
      <w:r w:rsidRPr="00AF1D9E">
        <w:rPr>
          <w:rFonts w:asciiTheme="minorHAnsi" w:hAnsiTheme="minorHAnsi" w:cstheme="minorHAnsi"/>
          <w:sz w:val="20"/>
        </w:rPr>
        <w:t xml:space="preserve">V. </w:t>
      </w:r>
      <w:r w:rsidR="007A414C" w:rsidRPr="00AF1D9E">
        <w:rPr>
          <w:rFonts w:asciiTheme="minorHAnsi" w:hAnsiTheme="minorHAnsi" w:cstheme="minorHAnsi"/>
          <w:sz w:val="20"/>
        </w:rPr>
        <w:t>Odměna</w:t>
      </w:r>
      <w:r w:rsidR="006A48F5" w:rsidRPr="00AF1D9E">
        <w:rPr>
          <w:rFonts w:asciiTheme="minorHAnsi" w:hAnsiTheme="minorHAnsi" w:cstheme="minorHAnsi"/>
          <w:sz w:val="20"/>
        </w:rPr>
        <w:t xml:space="preserve"> / </w:t>
      </w:r>
      <w:r w:rsidR="006A48F5" w:rsidRPr="00AF1D9E">
        <w:rPr>
          <w:rFonts w:asciiTheme="minorHAnsi" w:hAnsiTheme="minorHAnsi" w:cstheme="minorHAnsi"/>
          <w:i/>
          <w:iCs/>
          <w:sz w:val="20"/>
          <w:lang w:val="en-GB"/>
        </w:rPr>
        <w:t>Remuneration</w:t>
      </w:r>
    </w:p>
    <w:p w14:paraId="7EB896C6" w14:textId="1E8088B8" w:rsidR="00CC3A18" w:rsidRPr="00AF1D9E" w:rsidRDefault="0030716F" w:rsidP="00176952">
      <w:pPr>
        <w:spacing w:line="276" w:lineRule="auto"/>
        <w:rPr>
          <w:rFonts w:asciiTheme="minorHAnsi" w:hAnsiTheme="minorHAnsi" w:cstheme="minorHAnsi"/>
          <w:szCs w:val="20"/>
        </w:rPr>
      </w:pPr>
      <w:r w:rsidRPr="00AF1D9E">
        <w:rPr>
          <w:rFonts w:asciiTheme="minorHAnsi" w:hAnsiTheme="minorHAnsi" w:cstheme="minorHAnsi"/>
          <w:szCs w:val="20"/>
        </w:rPr>
        <w:t>Z</w:t>
      </w:r>
      <w:r w:rsidR="006A48F5" w:rsidRPr="00AF1D9E">
        <w:rPr>
          <w:rFonts w:asciiTheme="minorHAnsi" w:hAnsiTheme="minorHAnsi" w:cstheme="minorHAnsi"/>
          <w:szCs w:val="20"/>
        </w:rPr>
        <w:t xml:space="preserve">aměstnanec </w:t>
      </w:r>
      <w:r w:rsidR="005E0F95" w:rsidRPr="00AF1D9E">
        <w:rPr>
          <w:rFonts w:asciiTheme="minorHAnsi" w:hAnsiTheme="minorHAnsi" w:cstheme="minorHAnsi"/>
          <w:szCs w:val="20"/>
        </w:rPr>
        <w:t xml:space="preserve">obdrží </w:t>
      </w:r>
      <w:r w:rsidR="006A48F5" w:rsidRPr="00AF1D9E">
        <w:rPr>
          <w:rFonts w:asciiTheme="minorHAnsi" w:hAnsiTheme="minorHAnsi" w:cstheme="minorHAnsi"/>
          <w:szCs w:val="20"/>
        </w:rPr>
        <w:t xml:space="preserve">za odvedenou práci </w:t>
      </w:r>
      <w:r w:rsidR="006F5054" w:rsidRPr="00AF1D9E">
        <w:rPr>
          <w:rFonts w:asciiTheme="minorHAnsi" w:hAnsiTheme="minorHAnsi" w:cstheme="minorHAnsi"/>
          <w:szCs w:val="20"/>
        </w:rPr>
        <w:t>odměnu</w:t>
      </w:r>
      <w:r w:rsidR="00935BB0" w:rsidRPr="00AF1D9E">
        <w:rPr>
          <w:rFonts w:asciiTheme="minorHAnsi" w:hAnsiTheme="minorHAnsi" w:cstheme="minorHAnsi"/>
          <w:szCs w:val="20"/>
        </w:rPr>
        <w:t xml:space="preserve"> ve výši</w:t>
      </w:r>
      <w:r w:rsidR="006F5054" w:rsidRPr="00AF1D9E">
        <w:rPr>
          <w:rFonts w:asciiTheme="minorHAnsi" w:hAnsiTheme="minorHAnsi" w:cstheme="minorHAnsi"/>
          <w:szCs w:val="20"/>
        </w:rPr>
        <w:t xml:space="preserve"> </w:t>
      </w:r>
      <w:r w:rsidR="006A48F5" w:rsidRPr="00AF1D9E">
        <w:rPr>
          <w:rFonts w:asciiTheme="minorHAnsi" w:hAnsiTheme="minorHAnsi" w:cstheme="minorHAnsi"/>
          <w:szCs w:val="20"/>
        </w:rPr>
        <w:t>/</w:t>
      </w:r>
      <w:r w:rsidRPr="00AF1D9E">
        <w:rPr>
          <w:rFonts w:asciiTheme="minorHAnsi" w:hAnsiTheme="minorHAnsi" w:cstheme="minorHAnsi"/>
          <w:szCs w:val="20"/>
        </w:rPr>
        <w:t xml:space="preserve"> </w:t>
      </w:r>
      <w:r w:rsidRPr="00AF1D9E">
        <w:rPr>
          <w:rFonts w:asciiTheme="minorHAnsi" w:hAnsiTheme="minorHAnsi" w:cstheme="minorHAnsi"/>
          <w:i/>
          <w:iCs/>
          <w:szCs w:val="20"/>
        </w:rPr>
        <w:t>T</w:t>
      </w:r>
      <w:r w:rsidR="006A48F5" w:rsidRPr="00AF1D9E">
        <w:rPr>
          <w:rFonts w:asciiTheme="minorHAnsi" w:hAnsiTheme="minorHAnsi" w:cstheme="minorHAnsi"/>
          <w:i/>
          <w:iCs/>
          <w:szCs w:val="20"/>
          <w:lang w:val="en-GB"/>
        </w:rPr>
        <w:t>he Employee shall receive a remuneration</w:t>
      </w:r>
      <w:r w:rsidR="00A7704D" w:rsidRPr="00AF1D9E">
        <w:rPr>
          <w:rFonts w:asciiTheme="minorHAnsi" w:hAnsiTheme="minorHAnsi" w:cstheme="minorHAnsi"/>
          <w:i/>
          <w:iCs/>
          <w:szCs w:val="20"/>
          <w:lang w:val="en-GB"/>
        </w:rPr>
        <w:t xml:space="preserve"> in the amount</w:t>
      </w:r>
      <w:r w:rsidR="00935BB0" w:rsidRPr="00AF1D9E">
        <w:rPr>
          <w:rFonts w:asciiTheme="minorHAnsi" w:hAnsiTheme="minorHAnsi" w:cstheme="minorHAnsi"/>
          <w:i/>
          <w:iCs/>
          <w:szCs w:val="20"/>
          <w:lang w:val="en-GB"/>
        </w:rPr>
        <w:t xml:space="preserve"> of</w:t>
      </w:r>
      <w:r w:rsidR="00935BB0" w:rsidRPr="00AF1D9E">
        <w:rPr>
          <w:rFonts w:asciiTheme="minorHAnsi" w:hAnsiTheme="minorHAnsi" w:cstheme="minorHAnsi"/>
          <w:szCs w:val="20"/>
          <w:lang w:val="en-GB"/>
        </w:rPr>
        <w:t xml:space="preserve"> </w:t>
      </w:r>
      <w:sdt>
        <w:sdtPr>
          <w:rPr>
            <w:rStyle w:val="styltextuovladacihoprvku"/>
            <w:rFonts w:asciiTheme="minorHAnsi" w:hAnsiTheme="minorHAnsi" w:cstheme="minorHAnsi"/>
            <w:szCs w:val="20"/>
          </w:rPr>
          <w:id w:val="1899080859"/>
          <w:placeholder>
            <w:docPart w:val="E949D51F8747491E89B57B294F2C3EDF"/>
          </w:placeholder>
          <w:showingPlcHdr/>
          <w:text/>
        </w:sdtPr>
        <w:sdtEndPr>
          <w:rPr>
            <w:rStyle w:val="Standardnpsmoodstavce"/>
            <w:b w:val="0"/>
          </w:rPr>
        </w:sdtEndPr>
        <w:sdtContent>
          <w:r w:rsidR="004B5888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Napište hodinovou sazbu. / </w:t>
          </w:r>
          <w:r w:rsidR="004B5888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Write the hourly rate.</w:t>
          </w:r>
        </w:sdtContent>
      </w:sdt>
      <w:r w:rsidR="00900FB4" w:rsidRPr="00AF1D9E">
        <w:rPr>
          <w:rStyle w:val="styltextuovladacihoprvku"/>
          <w:rFonts w:asciiTheme="minorHAnsi" w:hAnsiTheme="minorHAnsi" w:cstheme="minorHAnsi"/>
          <w:b w:val="0"/>
          <w:bCs/>
          <w:szCs w:val="20"/>
        </w:rPr>
        <w:t xml:space="preserve"> Kč/hod ve výplatním termínu. / </w:t>
      </w:r>
      <w:r w:rsidR="00900FB4" w:rsidRPr="00AF1D9E">
        <w:rPr>
          <w:rStyle w:val="styltextuovladacihoprvku"/>
          <w:rFonts w:asciiTheme="minorHAnsi" w:hAnsiTheme="minorHAnsi" w:cstheme="minorHAnsi"/>
          <w:b w:val="0"/>
          <w:bCs/>
          <w:i/>
          <w:iCs/>
          <w:szCs w:val="20"/>
          <w:lang w:val="en-GB"/>
        </w:rPr>
        <w:t>CZK per hour, to be paid on a pay day.</w:t>
      </w:r>
    </w:p>
    <w:p w14:paraId="0494D4AE" w14:textId="16D03442" w:rsidR="00821410" w:rsidRPr="00AF1D9E" w:rsidRDefault="007A414C" w:rsidP="00900FB4">
      <w:pPr>
        <w:spacing w:line="276" w:lineRule="auto"/>
        <w:rPr>
          <w:rFonts w:asciiTheme="minorHAnsi" w:hAnsiTheme="minorHAnsi" w:cstheme="minorHAnsi"/>
          <w:color w:val="auto"/>
          <w:szCs w:val="20"/>
        </w:rPr>
      </w:pPr>
      <w:bookmarkStart w:id="5" w:name="_Hlk108686446"/>
      <w:r w:rsidRPr="00AF1D9E">
        <w:rPr>
          <w:rFonts w:asciiTheme="minorHAnsi" w:hAnsiTheme="minorHAnsi" w:cstheme="minorHAnsi"/>
          <w:szCs w:val="20"/>
        </w:rPr>
        <w:lastRenderedPageBreak/>
        <w:t xml:space="preserve">Odměna bude </w:t>
      </w:r>
      <w:r w:rsidR="00252274" w:rsidRPr="00AF1D9E">
        <w:rPr>
          <w:rFonts w:asciiTheme="minorHAnsi" w:hAnsiTheme="minorHAnsi" w:cstheme="minorHAnsi"/>
          <w:szCs w:val="20"/>
        </w:rPr>
        <w:t>Z</w:t>
      </w:r>
      <w:r w:rsidRPr="00AF1D9E">
        <w:rPr>
          <w:rFonts w:asciiTheme="minorHAnsi" w:hAnsiTheme="minorHAnsi" w:cstheme="minorHAnsi"/>
          <w:szCs w:val="20"/>
        </w:rPr>
        <w:t>aměstnanci zaslána na účet číslo</w:t>
      </w:r>
      <w:r w:rsidR="006A48F5" w:rsidRPr="00AF1D9E">
        <w:rPr>
          <w:rFonts w:asciiTheme="minorHAnsi" w:hAnsiTheme="minorHAnsi" w:cstheme="minorHAnsi"/>
          <w:szCs w:val="20"/>
        </w:rPr>
        <w:t xml:space="preserve"> / </w:t>
      </w:r>
      <w:r w:rsidR="006A48F5" w:rsidRPr="00AF1D9E">
        <w:rPr>
          <w:rFonts w:asciiTheme="minorHAnsi" w:hAnsiTheme="minorHAnsi" w:cstheme="minorHAnsi"/>
          <w:i/>
          <w:iCs/>
          <w:szCs w:val="20"/>
          <w:lang w:val="en-GB"/>
        </w:rPr>
        <w:t>The remuneration will be transferred to the Employee's bank account No.</w:t>
      </w:r>
      <w:r w:rsidR="006A48F5" w:rsidRPr="00AF1D9E">
        <w:rPr>
          <w:rFonts w:asciiTheme="minorHAnsi" w:hAnsiTheme="minorHAnsi" w:cstheme="minorHAnsi"/>
          <w:i/>
          <w:iCs/>
          <w:szCs w:val="20"/>
        </w:rPr>
        <w:t>:</w:t>
      </w:r>
      <w:r w:rsidR="006A48F5" w:rsidRPr="00AF1D9E">
        <w:rPr>
          <w:rFonts w:asciiTheme="minorHAnsi" w:hAnsiTheme="minorHAnsi" w:cstheme="minorHAnsi"/>
          <w:szCs w:val="20"/>
        </w:rPr>
        <w:t xml:space="preserve"> </w:t>
      </w:r>
      <w:sdt>
        <w:sdtPr>
          <w:rPr>
            <w:rStyle w:val="styltextuovladacihoprvku"/>
            <w:rFonts w:asciiTheme="minorHAnsi" w:hAnsiTheme="minorHAnsi" w:cstheme="minorHAnsi"/>
            <w:szCs w:val="20"/>
          </w:rPr>
          <w:id w:val="790013832"/>
          <w:placeholder>
            <w:docPart w:val="7B76B07B12A248EE966EA67D7E20C597"/>
          </w:placeholder>
          <w:showingPlcHdr/>
        </w:sdtPr>
        <w:sdtEndPr>
          <w:rPr>
            <w:rStyle w:val="Standardnpsmoodstavce"/>
            <w:b w:val="0"/>
          </w:rPr>
        </w:sdtEndPr>
        <w:sdtContent>
          <w:r w:rsidR="004B5888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Napište číslo účtu ve formátu xxxxxxxxxx/xxxx. / </w:t>
          </w:r>
          <w:r w:rsidR="004B5888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Write employee’s bank account number.</w:t>
          </w:r>
        </w:sdtContent>
      </w:sdt>
      <w:bookmarkEnd w:id="5"/>
    </w:p>
    <w:p w14:paraId="1A99E160" w14:textId="48C69026" w:rsidR="00076168" w:rsidRPr="00AF1D9E" w:rsidRDefault="00092351" w:rsidP="00803110">
      <w:pPr>
        <w:pStyle w:val="Nadpis1"/>
        <w:rPr>
          <w:rFonts w:asciiTheme="minorHAnsi" w:hAnsiTheme="minorHAnsi" w:cstheme="minorHAnsi"/>
          <w:color w:val="auto"/>
          <w:sz w:val="20"/>
        </w:rPr>
      </w:pPr>
      <w:r w:rsidRPr="00AF1D9E">
        <w:rPr>
          <w:rFonts w:asciiTheme="minorHAnsi" w:hAnsiTheme="minorHAnsi" w:cstheme="minorHAnsi"/>
          <w:sz w:val="20"/>
        </w:rPr>
        <w:t xml:space="preserve">VI. </w:t>
      </w:r>
      <w:r w:rsidR="00076168" w:rsidRPr="00AF1D9E">
        <w:rPr>
          <w:rFonts w:asciiTheme="minorHAnsi" w:hAnsiTheme="minorHAnsi" w:cstheme="minorHAnsi"/>
          <w:sz w:val="20"/>
        </w:rPr>
        <w:t>Ukončení</w:t>
      </w:r>
      <w:r w:rsidR="00076168" w:rsidRPr="00AF1D9E">
        <w:rPr>
          <w:rFonts w:asciiTheme="minorHAnsi" w:hAnsiTheme="minorHAnsi" w:cstheme="minorHAnsi"/>
          <w:color w:val="auto"/>
          <w:sz w:val="20"/>
        </w:rPr>
        <w:t xml:space="preserve"> </w:t>
      </w:r>
      <w:r w:rsidR="00995114" w:rsidRPr="00AF1D9E">
        <w:rPr>
          <w:rFonts w:asciiTheme="minorHAnsi" w:hAnsiTheme="minorHAnsi" w:cstheme="minorHAnsi"/>
          <w:sz w:val="20"/>
        </w:rPr>
        <w:t>D</w:t>
      </w:r>
      <w:r w:rsidR="00076168" w:rsidRPr="00AF1D9E">
        <w:rPr>
          <w:rFonts w:asciiTheme="minorHAnsi" w:hAnsiTheme="minorHAnsi" w:cstheme="minorHAnsi"/>
          <w:sz w:val="20"/>
        </w:rPr>
        <w:t>ohody</w:t>
      </w:r>
      <w:r w:rsidR="006A48F5" w:rsidRPr="00AF1D9E">
        <w:rPr>
          <w:rFonts w:asciiTheme="minorHAnsi" w:hAnsiTheme="minorHAnsi" w:cstheme="minorHAnsi"/>
          <w:sz w:val="20"/>
        </w:rPr>
        <w:t xml:space="preserve"> / </w:t>
      </w:r>
      <w:r w:rsidR="006A48F5" w:rsidRPr="00AF1D9E">
        <w:rPr>
          <w:rFonts w:asciiTheme="minorHAnsi" w:hAnsiTheme="minorHAnsi" w:cstheme="minorHAnsi"/>
          <w:i/>
          <w:iCs/>
          <w:sz w:val="20"/>
          <w:lang w:val="en-GB"/>
        </w:rPr>
        <w:t>Termination of the Agreement</w:t>
      </w:r>
    </w:p>
    <w:p w14:paraId="18ECC617" w14:textId="0BD8D799" w:rsidR="00821410" w:rsidRPr="00AF1D9E" w:rsidRDefault="00076168" w:rsidP="00BB4820">
      <w:pPr>
        <w:spacing w:line="276" w:lineRule="auto"/>
        <w:rPr>
          <w:rFonts w:asciiTheme="minorHAnsi" w:hAnsiTheme="minorHAnsi" w:cstheme="minorHAnsi"/>
          <w:color w:val="auto"/>
          <w:szCs w:val="20"/>
        </w:rPr>
      </w:pPr>
      <w:r w:rsidRPr="00AF1D9E">
        <w:rPr>
          <w:rFonts w:asciiTheme="minorHAnsi" w:hAnsiTheme="minorHAnsi" w:cstheme="minorHAnsi"/>
          <w:color w:val="auto"/>
          <w:szCs w:val="20"/>
        </w:rPr>
        <w:t xml:space="preserve">Tato </w:t>
      </w:r>
      <w:r w:rsidR="00AF0DD5" w:rsidRPr="00AF1D9E">
        <w:rPr>
          <w:rFonts w:asciiTheme="minorHAnsi" w:hAnsiTheme="minorHAnsi" w:cstheme="minorHAnsi"/>
          <w:color w:val="auto"/>
          <w:szCs w:val="20"/>
        </w:rPr>
        <w:t>D</w:t>
      </w:r>
      <w:r w:rsidRPr="00AF1D9E">
        <w:rPr>
          <w:rFonts w:asciiTheme="minorHAnsi" w:hAnsiTheme="minorHAnsi" w:cstheme="minorHAnsi"/>
          <w:color w:val="auto"/>
          <w:szCs w:val="20"/>
        </w:rPr>
        <w:t xml:space="preserve">ohoda může být ukončena </w:t>
      </w:r>
      <w:r w:rsidR="00BB4360" w:rsidRPr="00AF1D9E">
        <w:rPr>
          <w:rFonts w:asciiTheme="minorHAnsi" w:hAnsiTheme="minorHAnsi" w:cstheme="minorHAnsi"/>
          <w:color w:val="auto"/>
          <w:szCs w:val="20"/>
        </w:rPr>
        <w:t>dohodou smluvních stran, výpovědí danou z jakéhokoliv důvodu nebo bez uvedení důvodu nebo okamžitým zrušení</w:t>
      </w:r>
      <w:r w:rsidR="007D0ADB" w:rsidRPr="00AF1D9E">
        <w:rPr>
          <w:rFonts w:asciiTheme="minorHAnsi" w:hAnsiTheme="minorHAnsi" w:cstheme="minorHAnsi"/>
          <w:color w:val="auto"/>
          <w:szCs w:val="20"/>
        </w:rPr>
        <w:t>m</w:t>
      </w:r>
      <w:r w:rsidR="006A7FBB">
        <w:rPr>
          <w:rFonts w:asciiTheme="minorHAnsi" w:hAnsiTheme="minorHAnsi" w:cstheme="minorHAnsi"/>
          <w:color w:val="auto"/>
          <w:szCs w:val="20"/>
        </w:rPr>
        <w:t xml:space="preserve"> dle § 77 odst. 5</w:t>
      </w:r>
      <w:r w:rsidR="00BB4360" w:rsidRPr="00AF1D9E">
        <w:rPr>
          <w:rFonts w:asciiTheme="minorHAnsi" w:hAnsiTheme="minorHAnsi" w:cstheme="minorHAnsi"/>
          <w:color w:val="auto"/>
          <w:szCs w:val="20"/>
        </w:rPr>
        <w:t xml:space="preserve"> Zákoníku práce.</w:t>
      </w:r>
      <w:r w:rsidR="00BB4820" w:rsidRPr="00AF1D9E">
        <w:rPr>
          <w:rFonts w:asciiTheme="minorHAnsi" w:hAnsiTheme="minorHAnsi" w:cstheme="minorHAnsi"/>
          <w:color w:val="auto"/>
          <w:szCs w:val="20"/>
        </w:rPr>
        <w:t xml:space="preserve"> </w:t>
      </w:r>
      <w:r w:rsidR="006A48F5" w:rsidRPr="00AF1D9E">
        <w:rPr>
          <w:rFonts w:asciiTheme="minorHAnsi" w:hAnsiTheme="minorHAnsi" w:cstheme="minorHAnsi"/>
          <w:color w:val="auto"/>
          <w:szCs w:val="20"/>
        </w:rPr>
        <w:t xml:space="preserve">/ </w:t>
      </w:r>
      <w:r w:rsidR="0066545C" w:rsidRPr="00AF1D9E">
        <w:rPr>
          <w:rFonts w:asciiTheme="minorHAnsi" w:hAnsiTheme="minorHAnsi" w:cstheme="minorHAnsi"/>
          <w:i/>
          <w:iCs/>
          <w:szCs w:val="20"/>
          <w:lang w:val="en-GB"/>
        </w:rPr>
        <w:t xml:space="preserve">This Agreement may be terminated by agreement of the </w:t>
      </w:r>
      <w:r w:rsidR="00252274" w:rsidRPr="00AF1D9E">
        <w:rPr>
          <w:rFonts w:asciiTheme="minorHAnsi" w:hAnsiTheme="minorHAnsi" w:cstheme="minorHAnsi"/>
          <w:i/>
          <w:iCs/>
          <w:szCs w:val="20"/>
          <w:lang w:val="en-GB"/>
        </w:rPr>
        <w:t>contracting p</w:t>
      </w:r>
      <w:r w:rsidR="0066545C" w:rsidRPr="00AF1D9E">
        <w:rPr>
          <w:rFonts w:asciiTheme="minorHAnsi" w:hAnsiTheme="minorHAnsi" w:cstheme="minorHAnsi"/>
          <w:i/>
          <w:iCs/>
          <w:szCs w:val="20"/>
          <w:lang w:val="en-GB"/>
        </w:rPr>
        <w:t>arties, by notice given for any reason or no reason given, or by immediate term</w:t>
      </w:r>
      <w:r w:rsidR="006A7FBB">
        <w:rPr>
          <w:rFonts w:asciiTheme="minorHAnsi" w:hAnsiTheme="minorHAnsi" w:cstheme="minorHAnsi"/>
          <w:i/>
          <w:iCs/>
          <w:szCs w:val="20"/>
          <w:lang w:val="en-GB"/>
        </w:rPr>
        <w:t>ination pursuant to Section 77(5</w:t>
      </w:r>
      <w:r w:rsidR="0066545C" w:rsidRPr="00AF1D9E">
        <w:rPr>
          <w:rFonts w:asciiTheme="minorHAnsi" w:hAnsiTheme="minorHAnsi" w:cstheme="minorHAnsi"/>
          <w:i/>
          <w:iCs/>
          <w:szCs w:val="20"/>
          <w:lang w:val="en-GB"/>
        </w:rPr>
        <w:t>) of the Labour Code.</w:t>
      </w:r>
    </w:p>
    <w:p w14:paraId="5F608B38" w14:textId="6F454E63" w:rsidR="00920EAA" w:rsidRPr="00AF1D9E" w:rsidRDefault="00092351" w:rsidP="00803110">
      <w:pPr>
        <w:pStyle w:val="Nadpis1"/>
        <w:rPr>
          <w:rFonts w:asciiTheme="minorHAnsi" w:hAnsiTheme="minorHAnsi" w:cstheme="minorHAnsi"/>
          <w:i/>
          <w:iCs/>
          <w:sz w:val="20"/>
        </w:rPr>
      </w:pPr>
      <w:r w:rsidRPr="00AF1D9E">
        <w:rPr>
          <w:rFonts w:asciiTheme="minorHAnsi" w:hAnsiTheme="minorHAnsi" w:cstheme="minorHAnsi"/>
          <w:sz w:val="20"/>
        </w:rPr>
        <w:t xml:space="preserve">VII. </w:t>
      </w:r>
      <w:r w:rsidR="007A414C" w:rsidRPr="00AF1D9E">
        <w:rPr>
          <w:rFonts w:asciiTheme="minorHAnsi" w:hAnsiTheme="minorHAnsi" w:cstheme="minorHAnsi"/>
          <w:sz w:val="20"/>
        </w:rPr>
        <w:t>Další ujednání</w:t>
      </w:r>
      <w:r w:rsidR="000158E3" w:rsidRPr="00AF1D9E">
        <w:rPr>
          <w:rFonts w:asciiTheme="minorHAnsi" w:hAnsiTheme="minorHAnsi" w:cstheme="minorHAnsi"/>
          <w:sz w:val="20"/>
        </w:rPr>
        <w:t xml:space="preserve"> / </w:t>
      </w:r>
      <w:r w:rsidR="000158E3" w:rsidRPr="00AF1D9E">
        <w:rPr>
          <w:rFonts w:asciiTheme="minorHAnsi" w:hAnsiTheme="minorHAnsi" w:cstheme="minorHAnsi"/>
          <w:i/>
          <w:iCs/>
          <w:sz w:val="20"/>
          <w:lang w:val="en-GB"/>
        </w:rPr>
        <w:t>Other agreements</w:t>
      </w:r>
    </w:p>
    <w:p w14:paraId="15C9DDDB" w14:textId="0DD702C1" w:rsidR="00F35778" w:rsidRPr="00AF1D9E" w:rsidRDefault="00F35778" w:rsidP="00176952">
      <w:pPr>
        <w:spacing w:line="276" w:lineRule="auto"/>
        <w:ind w:left="11"/>
        <w:rPr>
          <w:rFonts w:asciiTheme="minorHAnsi" w:hAnsiTheme="minorHAnsi" w:cstheme="minorHAnsi"/>
          <w:i/>
          <w:iCs/>
          <w:szCs w:val="20"/>
        </w:rPr>
      </w:pPr>
      <w:bookmarkStart w:id="6" w:name="_Hlk108685711"/>
      <w:r w:rsidRPr="00AF1D9E">
        <w:rPr>
          <w:rFonts w:asciiTheme="minorHAnsi" w:hAnsiTheme="minorHAnsi" w:cstheme="minorHAnsi"/>
          <w:szCs w:val="20"/>
        </w:rPr>
        <w:t>Zhodnocení výsledku provede</w:t>
      </w:r>
      <w:r w:rsidR="006A48F5" w:rsidRPr="00AF1D9E">
        <w:rPr>
          <w:rFonts w:asciiTheme="minorHAnsi" w:hAnsiTheme="minorHAnsi" w:cstheme="minorHAnsi"/>
          <w:szCs w:val="20"/>
        </w:rPr>
        <w:t xml:space="preserve"> / </w:t>
      </w:r>
      <w:r w:rsidR="006A48F5" w:rsidRPr="00AF1D9E">
        <w:rPr>
          <w:rFonts w:asciiTheme="minorHAnsi" w:hAnsiTheme="minorHAnsi" w:cstheme="minorHAnsi"/>
          <w:i/>
          <w:iCs/>
          <w:szCs w:val="20"/>
          <w:lang w:val="en-GB"/>
        </w:rPr>
        <w:t>Result evaluation will be done by</w:t>
      </w:r>
      <w:r w:rsidR="00C00A65" w:rsidRPr="00AF1D9E">
        <w:rPr>
          <w:rFonts w:asciiTheme="minorHAnsi" w:hAnsiTheme="minorHAnsi" w:cstheme="minorHAnsi"/>
          <w:i/>
          <w:iCs/>
          <w:szCs w:val="20"/>
        </w:rPr>
        <w:t>:</w:t>
      </w:r>
      <w:r w:rsidR="00E50702" w:rsidRPr="00AF1D9E">
        <w:rPr>
          <w:rFonts w:asciiTheme="minorHAnsi" w:eastAsiaTheme="minorHAnsi" w:hAnsiTheme="minorHAnsi" w:cstheme="minorHAnsi"/>
          <w:color w:val="auto"/>
          <w:szCs w:val="20"/>
          <w:lang w:eastAsia="en-US"/>
        </w:rPr>
        <w:t xml:space="preserve"> </w:t>
      </w:r>
      <w:sdt>
        <w:sdtPr>
          <w:rPr>
            <w:rStyle w:val="styltextuovladacihoprvku"/>
            <w:rFonts w:asciiTheme="minorHAnsi" w:hAnsiTheme="minorHAnsi" w:cstheme="minorHAnsi"/>
            <w:szCs w:val="20"/>
          </w:rPr>
          <w:id w:val="-573977943"/>
          <w:placeholder>
            <w:docPart w:val="0268723E7B3B429D96B5FB47E06CF8DC"/>
          </w:placeholder>
          <w:showingPlcHdr/>
        </w:sdtPr>
        <w:sdtEndPr>
          <w:rPr>
            <w:rStyle w:val="Standardnpsmoodstavce"/>
            <w:rFonts w:eastAsiaTheme="minorHAnsi"/>
            <w:b w:val="0"/>
            <w:i/>
            <w:iCs/>
            <w:color w:val="auto"/>
            <w:lang w:eastAsia="en-US"/>
          </w:rPr>
        </w:sdtEndPr>
        <w:sdtContent>
          <w:r w:rsidR="004B5888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Napište jméno hodnotitele. / </w:t>
          </w:r>
          <w:r w:rsidR="004B5888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Write evaluator’s name.</w:t>
          </w:r>
        </w:sdtContent>
      </w:sdt>
    </w:p>
    <w:bookmarkStart w:id="7" w:name="_Hlk108685754"/>
    <w:bookmarkEnd w:id="6"/>
    <w:p w14:paraId="4131053B" w14:textId="37B1E144" w:rsidR="00EB1038" w:rsidRPr="00AF1D9E" w:rsidRDefault="00E54A30" w:rsidP="00176952">
      <w:pPr>
        <w:spacing w:line="276" w:lineRule="auto"/>
        <w:rPr>
          <w:rFonts w:asciiTheme="minorHAnsi" w:hAnsiTheme="minorHAnsi" w:cstheme="minorHAnsi"/>
          <w:szCs w:val="20"/>
        </w:rPr>
      </w:pPr>
      <w:sdt>
        <w:sdtPr>
          <w:rPr>
            <w:rFonts w:asciiTheme="minorHAnsi" w:hAnsiTheme="minorHAnsi" w:cstheme="minorHAnsi"/>
            <w:szCs w:val="20"/>
          </w:rPr>
          <w:id w:val="1858848306"/>
          <w:placeholder>
            <w:docPart w:val="53BAF89BD1AB44B4BF4D010A5A0C2254"/>
          </w:placeholder>
          <w:showingPlcHdr/>
          <w:comboBox>
            <w:listItem w:value="Zvolte položku. / Select one."/>
            <w:listItem w:displayText="Pravidelné pracoviště / Regular workplace: České Budějovice" w:value="Pravidelné pracoviště / Regular workplace: České Budějovice"/>
            <w:listItem w:displayText="Pravidelné pracoviště / Regular workplace: xxx" w:value="Pravidelné pracoviště / Regular workplace: xxx"/>
          </w:comboBox>
        </w:sdtPr>
        <w:sdtEndPr/>
        <w:sdtContent>
          <w:r w:rsidR="004B5888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Pokud má zaměstnanec pravidelné pracoviště, zvolte ze seznamu České Budějovice, nebo zvolte druhou možnost a vepište vlastní hodnotu. Jinak </w:t>
          </w:r>
          <w:r w:rsidR="005F35A3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toto </w:t>
          </w:r>
          <w:r w:rsidR="004B5888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pole celé smažte. / </w:t>
          </w:r>
          <w:r w:rsidR="004B5888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If the employee has a regular workplace, select from the list – either České Budějovice, or the second option and write the workplace instead of xxx. Otherwise, delete th</w:t>
          </w:r>
          <w:r w:rsidR="005F35A3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is</w:t>
          </w:r>
          <w:r w:rsidR="004B5888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 xml:space="preserve"> field completely.</w:t>
          </w:r>
        </w:sdtContent>
      </w:sdt>
    </w:p>
    <w:p w14:paraId="7C50CD5B" w14:textId="17F28E35" w:rsidR="00027B22" w:rsidRPr="00AF1D9E" w:rsidRDefault="00E54A30" w:rsidP="00176952">
      <w:pPr>
        <w:spacing w:line="276" w:lineRule="auto"/>
        <w:rPr>
          <w:rFonts w:asciiTheme="minorHAnsi" w:hAnsiTheme="minorHAnsi" w:cstheme="minorHAnsi"/>
          <w:szCs w:val="20"/>
        </w:rPr>
      </w:pPr>
      <w:sdt>
        <w:sdtPr>
          <w:rPr>
            <w:rFonts w:asciiTheme="minorHAnsi" w:hAnsiTheme="minorHAnsi" w:cstheme="minorHAnsi"/>
            <w:szCs w:val="20"/>
          </w:rPr>
          <w:id w:val="-81067559"/>
          <w:placeholder>
            <w:docPart w:val="CB5ECCAB912A48F4B498F4682AAEB5FB"/>
          </w:placeholder>
          <w:showingPlcHdr/>
          <w:comboBox>
            <w:listItem w:value="Zvolte položku. / Select one."/>
            <w:listItem w:displayText="Zaměstnanci budou poskytovány cestovní náhrady včetně nutných vedlejších výdajů. / The Employee will be provided with compensation of business trip expenses, including necessary ancillary expenses." w:value="Zaměstnanci budou poskytovány cestovní náhrady včetně nutných vedlejších výdajů. / The Employee will be provided with compensation of business trip expenses, including necessary ancillary expenses."/>
          </w:comboBox>
        </w:sdtPr>
        <w:sdtEndPr/>
        <w:sdtContent>
          <w:r w:rsidR="004B5888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Budou zaměstnanci poskytovány cestovní náhrady? Pokud ano, vyberte ze seznamu, jinak </w:t>
          </w:r>
          <w:r w:rsidR="005F35A3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toto </w:t>
          </w:r>
          <w:r w:rsidR="004B5888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pole celé smažte. / </w:t>
          </w:r>
          <w:r w:rsidR="004B5888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Will the employee be provided with business expenses compensations? If so, select from the list. Otherwise, delete this field completely.</w:t>
          </w:r>
        </w:sdtContent>
      </w:sdt>
    </w:p>
    <w:bookmarkEnd w:id="7"/>
    <w:p w14:paraId="748A1764" w14:textId="470B0EE1" w:rsidR="00C9483C" w:rsidRPr="00AF1D9E" w:rsidRDefault="000C73FF" w:rsidP="00176952">
      <w:pPr>
        <w:spacing w:line="276" w:lineRule="auto"/>
        <w:rPr>
          <w:rFonts w:asciiTheme="minorHAnsi" w:hAnsiTheme="minorHAnsi" w:cstheme="minorHAnsi"/>
          <w:szCs w:val="20"/>
        </w:rPr>
      </w:pPr>
      <w:r w:rsidRPr="00AF1D9E">
        <w:rPr>
          <w:rFonts w:asciiTheme="minorHAnsi" w:hAnsiTheme="minorHAnsi" w:cstheme="minorHAnsi"/>
          <w:szCs w:val="20"/>
        </w:rPr>
        <w:t xml:space="preserve">Zaměstnanec se zavazuje zachovávat mlčenlivost o veškerých skutečnostech, které mají být v zájmu </w:t>
      </w:r>
      <w:r w:rsidR="00252274" w:rsidRPr="00AF1D9E">
        <w:rPr>
          <w:rFonts w:asciiTheme="minorHAnsi" w:hAnsiTheme="minorHAnsi" w:cstheme="minorHAnsi"/>
          <w:szCs w:val="20"/>
        </w:rPr>
        <w:t>Z</w:t>
      </w:r>
      <w:r w:rsidRPr="00AF1D9E">
        <w:rPr>
          <w:rFonts w:asciiTheme="minorHAnsi" w:hAnsiTheme="minorHAnsi" w:cstheme="minorHAnsi"/>
          <w:szCs w:val="20"/>
        </w:rPr>
        <w:t>aměstnavatele utajeny.</w:t>
      </w:r>
      <w:r w:rsidR="0030716F" w:rsidRPr="00AF1D9E">
        <w:rPr>
          <w:rFonts w:asciiTheme="minorHAnsi" w:hAnsiTheme="minorHAnsi" w:cstheme="minorHAnsi"/>
          <w:szCs w:val="20"/>
        </w:rPr>
        <w:t xml:space="preserve"> </w:t>
      </w:r>
      <w:r w:rsidR="00C9483C" w:rsidRPr="00AF1D9E">
        <w:rPr>
          <w:rFonts w:asciiTheme="minorHAnsi" w:hAnsiTheme="minorHAnsi" w:cstheme="minorHAnsi"/>
          <w:szCs w:val="20"/>
        </w:rPr>
        <w:t xml:space="preserve">/ </w:t>
      </w:r>
      <w:r w:rsidR="00C9483C" w:rsidRPr="00AF1D9E">
        <w:rPr>
          <w:rFonts w:asciiTheme="minorHAnsi" w:hAnsiTheme="minorHAnsi" w:cstheme="minorHAnsi"/>
          <w:i/>
          <w:iCs/>
          <w:szCs w:val="20"/>
          <w:lang w:val="en-GB"/>
        </w:rPr>
        <w:t>The Employee commits to hold all information, which should be kept secret in the Employer’s interest, in confidence.</w:t>
      </w:r>
    </w:p>
    <w:p w14:paraId="799E8D28" w14:textId="4A3CF560" w:rsidR="00C9483C" w:rsidRPr="00AF1D9E" w:rsidRDefault="00C9483C" w:rsidP="00176952">
      <w:pPr>
        <w:spacing w:line="276" w:lineRule="auto"/>
        <w:rPr>
          <w:rFonts w:asciiTheme="minorHAnsi" w:hAnsiTheme="minorHAnsi" w:cstheme="minorHAnsi"/>
          <w:szCs w:val="20"/>
        </w:rPr>
      </w:pPr>
      <w:r w:rsidRPr="00AF1D9E">
        <w:rPr>
          <w:rFonts w:asciiTheme="minorHAnsi" w:hAnsiTheme="minorHAnsi" w:cstheme="minorHAnsi"/>
          <w:szCs w:val="20"/>
        </w:rPr>
        <w:t>Další práva a povinnosti smluvních stran se řídí ustanoveními Zákoníku práce v platném znění.</w:t>
      </w:r>
      <w:r w:rsidR="0030716F" w:rsidRPr="00AF1D9E">
        <w:rPr>
          <w:rFonts w:asciiTheme="minorHAnsi" w:hAnsiTheme="minorHAnsi" w:cstheme="minorHAnsi"/>
          <w:szCs w:val="20"/>
        </w:rPr>
        <w:t xml:space="preserve"> </w:t>
      </w:r>
      <w:r w:rsidRPr="00AF1D9E">
        <w:rPr>
          <w:rFonts w:asciiTheme="minorHAnsi" w:hAnsiTheme="minorHAnsi" w:cstheme="minorHAnsi"/>
          <w:szCs w:val="20"/>
        </w:rPr>
        <w:t xml:space="preserve">/ </w:t>
      </w:r>
      <w:r w:rsidRPr="00AF1D9E">
        <w:rPr>
          <w:rFonts w:asciiTheme="minorHAnsi" w:hAnsiTheme="minorHAnsi" w:cstheme="minorHAnsi"/>
          <w:i/>
          <w:iCs/>
          <w:szCs w:val="20"/>
          <w:lang w:val="en-GB"/>
        </w:rPr>
        <w:t>Other rights and obligations of involved parties follow the provisions of the Labour Code</w:t>
      </w:r>
      <w:r w:rsidR="00252274" w:rsidRPr="00AF1D9E">
        <w:rPr>
          <w:rFonts w:asciiTheme="minorHAnsi" w:hAnsiTheme="minorHAnsi" w:cstheme="minorHAnsi"/>
          <w:i/>
          <w:iCs/>
          <w:szCs w:val="20"/>
          <w:lang w:val="en-GB"/>
        </w:rPr>
        <w:t>,</w:t>
      </w:r>
      <w:r w:rsidRPr="00AF1D9E">
        <w:rPr>
          <w:rFonts w:asciiTheme="minorHAnsi" w:hAnsiTheme="minorHAnsi" w:cstheme="minorHAnsi"/>
          <w:i/>
          <w:iCs/>
          <w:szCs w:val="20"/>
          <w:lang w:val="en-GB"/>
        </w:rPr>
        <w:t xml:space="preserve"> as amended.</w:t>
      </w:r>
    </w:p>
    <w:p w14:paraId="7301BCFE" w14:textId="574ACCA1" w:rsidR="00821410" w:rsidRPr="00AF1D9E" w:rsidRDefault="007A414C" w:rsidP="00900FB4">
      <w:pPr>
        <w:spacing w:line="276" w:lineRule="auto"/>
        <w:rPr>
          <w:rFonts w:asciiTheme="minorHAnsi" w:hAnsiTheme="minorHAnsi" w:cstheme="minorHAnsi"/>
          <w:szCs w:val="20"/>
        </w:rPr>
      </w:pPr>
      <w:bookmarkStart w:id="8" w:name="_Hlk108685799"/>
      <w:r w:rsidRPr="00AF1D9E">
        <w:rPr>
          <w:rFonts w:asciiTheme="minorHAnsi" w:hAnsiTheme="minorHAnsi" w:cstheme="minorHAnsi"/>
          <w:szCs w:val="20"/>
        </w:rPr>
        <w:t>Zdravotní pojišťovna</w:t>
      </w:r>
      <w:r w:rsidR="00C9483C" w:rsidRPr="00AF1D9E">
        <w:rPr>
          <w:rFonts w:asciiTheme="minorHAnsi" w:hAnsiTheme="minorHAnsi" w:cstheme="minorHAnsi"/>
          <w:szCs w:val="20"/>
        </w:rPr>
        <w:t xml:space="preserve"> </w:t>
      </w:r>
      <w:r w:rsidR="006E7CE9" w:rsidRPr="00AF1D9E">
        <w:rPr>
          <w:rFonts w:asciiTheme="minorHAnsi" w:hAnsiTheme="minorHAnsi" w:cstheme="minorHAnsi"/>
          <w:szCs w:val="20"/>
        </w:rPr>
        <w:t xml:space="preserve">Zaměstnance </w:t>
      </w:r>
      <w:r w:rsidR="00C9483C" w:rsidRPr="00AF1D9E">
        <w:rPr>
          <w:rFonts w:asciiTheme="minorHAnsi" w:hAnsiTheme="minorHAnsi" w:cstheme="minorHAnsi"/>
          <w:szCs w:val="20"/>
        </w:rPr>
        <w:t xml:space="preserve">/ </w:t>
      </w:r>
      <w:r w:rsidR="00C9483C" w:rsidRPr="00AF1D9E">
        <w:rPr>
          <w:rFonts w:asciiTheme="minorHAnsi" w:hAnsiTheme="minorHAnsi" w:cstheme="minorHAnsi"/>
          <w:i/>
          <w:iCs/>
          <w:szCs w:val="20"/>
          <w:lang w:val="en-GB"/>
        </w:rPr>
        <w:t>Employee's health insurer</w:t>
      </w:r>
      <w:r w:rsidR="00C9483C" w:rsidRPr="00AF1D9E">
        <w:rPr>
          <w:rFonts w:asciiTheme="minorHAnsi" w:hAnsiTheme="minorHAnsi" w:cstheme="minorHAnsi"/>
          <w:i/>
          <w:iCs/>
          <w:szCs w:val="20"/>
        </w:rPr>
        <w:t>:</w:t>
      </w:r>
      <w:r w:rsidR="00871B8E" w:rsidRPr="00AF1D9E">
        <w:rPr>
          <w:rFonts w:asciiTheme="minorHAnsi" w:hAnsiTheme="minorHAnsi" w:cstheme="minorHAnsi"/>
          <w:szCs w:val="20"/>
        </w:rPr>
        <w:t xml:space="preserve"> </w:t>
      </w:r>
      <w:sdt>
        <w:sdtPr>
          <w:rPr>
            <w:rStyle w:val="styltextuovladacihoprvku"/>
            <w:rFonts w:asciiTheme="minorHAnsi" w:hAnsiTheme="minorHAnsi" w:cstheme="minorHAnsi"/>
            <w:szCs w:val="20"/>
          </w:rPr>
          <w:id w:val="-1011137186"/>
          <w:placeholder>
            <w:docPart w:val="9DC37140EDBB49DABA8ACD516832FBDB"/>
          </w:placeholder>
          <w:showingPlcHdr/>
        </w:sdtPr>
        <w:sdtEndPr>
          <w:rPr>
            <w:rStyle w:val="Standardnpsmoodstavce"/>
            <w:b w:val="0"/>
          </w:rPr>
        </w:sdtEndPr>
        <w:sdtContent>
          <w:r w:rsidR="00296234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Napište trojmístný kód zdravotní pojišťovny. / </w:t>
          </w:r>
          <w:r w:rsidR="00296234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</w:rPr>
            <w:t>Write the three-digit code of employee’s insurance company.</w:t>
          </w:r>
        </w:sdtContent>
      </w:sdt>
      <w:bookmarkEnd w:id="8"/>
    </w:p>
    <w:p w14:paraId="60B18D40" w14:textId="4E782A76" w:rsidR="00920EAA" w:rsidRPr="00AF1D9E" w:rsidRDefault="00092351" w:rsidP="00092351">
      <w:pPr>
        <w:pStyle w:val="Nadpis1"/>
        <w:rPr>
          <w:rFonts w:asciiTheme="minorHAnsi" w:hAnsiTheme="minorHAnsi" w:cstheme="minorHAnsi"/>
          <w:sz w:val="20"/>
        </w:rPr>
      </w:pPr>
      <w:r w:rsidRPr="00AF1D9E">
        <w:rPr>
          <w:rFonts w:asciiTheme="minorHAnsi" w:hAnsiTheme="minorHAnsi" w:cstheme="minorHAnsi"/>
          <w:sz w:val="20"/>
        </w:rPr>
        <w:t xml:space="preserve">VIII. </w:t>
      </w:r>
      <w:r w:rsidR="007A414C" w:rsidRPr="00AF1D9E">
        <w:rPr>
          <w:rFonts w:asciiTheme="minorHAnsi" w:hAnsiTheme="minorHAnsi" w:cstheme="minorHAnsi"/>
          <w:sz w:val="20"/>
        </w:rPr>
        <w:t>Závěrečná ustanovení</w:t>
      </w:r>
      <w:r w:rsidR="00C9483C" w:rsidRPr="00AF1D9E">
        <w:rPr>
          <w:rFonts w:asciiTheme="minorHAnsi" w:hAnsiTheme="minorHAnsi" w:cstheme="minorHAnsi"/>
          <w:sz w:val="20"/>
        </w:rPr>
        <w:t xml:space="preserve"> / </w:t>
      </w:r>
      <w:r w:rsidR="00C9483C" w:rsidRPr="00AF1D9E">
        <w:rPr>
          <w:rFonts w:asciiTheme="minorHAnsi" w:hAnsiTheme="minorHAnsi" w:cstheme="minorHAnsi"/>
          <w:i/>
          <w:iCs/>
          <w:sz w:val="20"/>
          <w:lang w:val="en-GB"/>
        </w:rPr>
        <w:t>Final provisions</w:t>
      </w:r>
    </w:p>
    <w:p w14:paraId="6699A412" w14:textId="56D86333" w:rsidR="00821410" w:rsidRPr="00AF1D9E" w:rsidRDefault="007D0ADB" w:rsidP="00BB4820">
      <w:pPr>
        <w:spacing w:line="276" w:lineRule="auto"/>
        <w:rPr>
          <w:rFonts w:asciiTheme="minorHAnsi" w:hAnsiTheme="minorHAnsi" w:cstheme="minorHAnsi"/>
          <w:szCs w:val="20"/>
        </w:rPr>
      </w:pPr>
      <w:r w:rsidRPr="00AF1D9E">
        <w:rPr>
          <w:rFonts w:asciiTheme="minorHAnsi" w:hAnsiTheme="minorHAnsi" w:cstheme="minorHAnsi"/>
          <w:szCs w:val="20"/>
        </w:rPr>
        <w:t xml:space="preserve">Tato </w:t>
      </w:r>
      <w:r w:rsidR="00252274" w:rsidRPr="00AF1D9E">
        <w:rPr>
          <w:rFonts w:asciiTheme="minorHAnsi" w:hAnsiTheme="minorHAnsi" w:cstheme="minorHAnsi"/>
          <w:szCs w:val="20"/>
        </w:rPr>
        <w:t>D</w:t>
      </w:r>
      <w:r w:rsidRPr="00AF1D9E">
        <w:rPr>
          <w:rFonts w:asciiTheme="minorHAnsi" w:hAnsiTheme="minorHAnsi" w:cstheme="minorHAnsi"/>
          <w:szCs w:val="20"/>
        </w:rPr>
        <w:t xml:space="preserve">ohoda je </w:t>
      </w:r>
      <w:r w:rsidR="007A414C" w:rsidRPr="00AF1D9E">
        <w:rPr>
          <w:rFonts w:asciiTheme="minorHAnsi" w:hAnsiTheme="minorHAnsi" w:cstheme="minorHAnsi"/>
          <w:szCs w:val="20"/>
        </w:rPr>
        <w:t xml:space="preserve">vyhotovena ve dvou stejnopisech, </w:t>
      </w:r>
      <w:r w:rsidR="00C81808" w:rsidRPr="00AF1D9E">
        <w:rPr>
          <w:rFonts w:asciiTheme="minorHAnsi" w:hAnsiTheme="minorHAnsi" w:cstheme="minorHAnsi"/>
          <w:szCs w:val="20"/>
        </w:rPr>
        <w:t xml:space="preserve">přičemž </w:t>
      </w:r>
      <w:r w:rsidR="00252274" w:rsidRPr="00AF1D9E">
        <w:rPr>
          <w:rFonts w:asciiTheme="minorHAnsi" w:hAnsiTheme="minorHAnsi" w:cstheme="minorHAnsi"/>
          <w:szCs w:val="20"/>
        </w:rPr>
        <w:t>Z</w:t>
      </w:r>
      <w:r w:rsidR="007A414C" w:rsidRPr="00AF1D9E">
        <w:rPr>
          <w:rFonts w:asciiTheme="minorHAnsi" w:hAnsiTheme="minorHAnsi" w:cstheme="minorHAnsi"/>
          <w:szCs w:val="20"/>
        </w:rPr>
        <w:t xml:space="preserve">aměstnanec a </w:t>
      </w:r>
      <w:r w:rsidR="00252274" w:rsidRPr="00AF1D9E">
        <w:rPr>
          <w:rFonts w:asciiTheme="minorHAnsi" w:hAnsiTheme="minorHAnsi" w:cstheme="minorHAnsi"/>
          <w:szCs w:val="20"/>
        </w:rPr>
        <w:t>Z</w:t>
      </w:r>
      <w:r w:rsidR="007A414C" w:rsidRPr="00AF1D9E">
        <w:rPr>
          <w:rFonts w:asciiTheme="minorHAnsi" w:hAnsiTheme="minorHAnsi" w:cstheme="minorHAnsi"/>
          <w:szCs w:val="20"/>
        </w:rPr>
        <w:t xml:space="preserve">aměstnavatel obdrží </w:t>
      </w:r>
      <w:r w:rsidR="005E2776" w:rsidRPr="00AF1D9E">
        <w:rPr>
          <w:rFonts w:asciiTheme="minorHAnsi" w:hAnsiTheme="minorHAnsi" w:cstheme="minorHAnsi"/>
          <w:szCs w:val="20"/>
        </w:rPr>
        <w:t xml:space="preserve">každý </w:t>
      </w:r>
      <w:r w:rsidR="007A414C" w:rsidRPr="00AF1D9E">
        <w:rPr>
          <w:rFonts w:asciiTheme="minorHAnsi" w:hAnsiTheme="minorHAnsi" w:cstheme="minorHAnsi"/>
          <w:szCs w:val="20"/>
        </w:rPr>
        <w:t>jedno vyhotovení.</w:t>
      </w:r>
      <w:r w:rsidR="00C538A7" w:rsidRPr="00AF1D9E">
        <w:rPr>
          <w:rFonts w:asciiTheme="minorHAnsi" w:hAnsiTheme="minorHAnsi" w:cstheme="minorHAnsi"/>
          <w:szCs w:val="20"/>
        </w:rPr>
        <w:t xml:space="preserve"> </w:t>
      </w:r>
      <w:r w:rsidR="00AA1916" w:rsidRPr="00AF1D9E">
        <w:rPr>
          <w:rFonts w:asciiTheme="minorHAnsi" w:hAnsiTheme="minorHAnsi" w:cstheme="minorHAnsi"/>
          <w:szCs w:val="20"/>
        </w:rPr>
        <w:t xml:space="preserve">Zaměstnanec </w:t>
      </w:r>
      <w:r w:rsidR="00C538A7" w:rsidRPr="00AF1D9E">
        <w:rPr>
          <w:rFonts w:asciiTheme="minorHAnsi" w:hAnsiTheme="minorHAnsi" w:cstheme="minorHAnsi"/>
          <w:szCs w:val="20"/>
        </w:rPr>
        <w:t>absolvoval instruktáž BOZP a PO.</w:t>
      </w:r>
      <w:r w:rsidR="00BB4820" w:rsidRPr="00AF1D9E">
        <w:rPr>
          <w:rFonts w:asciiTheme="minorHAnsi" w:hAnsiTheme="minorHAnsi" w:cstheme="minorHAnsi"/>
          <w:szCs w:val="20"/>
        </w:rPr>
        <w:t xml:space="preserve"> </w:t>
      </w:r>
      <w:r w:rsidR="00482A3E" w:rsidRPr="00AF1D9E">
        <w:rPr>
          <w:rFonts w:asciiTheme="minorHAnsi" w:hAnsiTheme="minorHAnsi" w:cstheme="minorHAnsi"/>
          <w:szCs w:val="20"/>
        </w:rPr>
        <w:t xml:space="preserve">/ </w:t>
      </w:r>
      <w:r w:rsidR="00482A3E" w:rsidRPr="00AF1D9E">
        <w:rPr>
          <w:rFonts w:asciiTheme="minorHAnsi" w:hAnsiTheme="minorHAnsi" w:cstheme="minorHAnsi"/>
          <w:i/>
          <w:iCs/>
          <w:szCs w:val="20"/>
          <w:lang w:val="en-GB"/>
        </w:rPr>
        <w:t>This Agreement is executed in two counterparts, of which the Employee and the Employer each receive one counterpart, respectively. The Employee completed OH</w:t>
      </w:r>
      <w:r w:rsidR="00C81808" w:rsidRPr="00AF1D9E">
        <w:rPr>
          <w:rFonts w:asciiTheme="minorHAnsi" w:hAnsiTheme="minorHAnsi" w:cstheme="minorHAnsi"/>
          <w:i/>
          <w:iCs/>
          <w:szCs w:val="20"/>
          <w:lang w:val="en-GB"/>
        </w:rPr>
        <w:t>S</w:t>
      </w:r>
      <w:r w:rsidR="00482A3E" w:rsidRPr="00AF1D9E">
        <w:rPr>
          <w:rFonts w:asciiTheme="minorHAnsi" w:hAnsiTheme="minorHAnsi" w:cstheme="minorHAnsi"/>
          <w:i/>
          <w:iCs/>
          <w:szCs w:val="20"/>
          <w:lang w:val="en-GB"/>
        </w:rPr>
        <w:t xml:space="preserve"> and FP training.</w:t>
      </w:r>
    </w:p>
    <w:p w14:paraId="7F553FDB" w14:textId="77777777" w:rsidR="00617818" w:rsidRPr="00AF1D9E" w:rsidRDefault="00617818" w:rsidP="00617818">
      <w:pPr>
        <w:spacing w:line="276" w:lineRule="auto"/>
        <w:ind w:left="10"/>
        <w:rPr>
          <w:rFonts w:asciiTheme="minorHAnsi" w:hAnsiTheme="minorHAnsi" w:cstheme="minorHAnsi"/>
          <w:szCs w:val="20"/>
        </w:rPr>
      </w:pPr>
    </w:p>
    <w:p w14:paraId="2D64DC83" w14:textId="21679348" w:rsidR="005A2EC7" w:rsidRPr="00AF1D9E" w:rsidRDefault="00E50702" w:rsidP="00BB4820">
      <w:pPr>
        <w:spacing w:line="276" w:lineRule="auto"/>
        <w:rPr>
          <w:rFonts w:asciiTheme="minorHAnsi" w:hAnsiTheme="minorHAnsi" w:cstheme="minorHAnsi"/>
          <w:szCs w:val="20"/>
        </w:rPr>
      </w:pPr>
      <w:bookmarkStart w:id="9" w:name="_Hlk108685843"/>
      <w:bookmarkStart w:id="10" w:name="_Hlk132287903"/>
      <w:r w:rsidRPr="00AF1D9E">
        <w:rPr>
          <w:rFonts w:asciiTheme="minorHAnsi" w:hAnsiTheme="minorHAnsi" w:cstheme="minorHAnsi"/>
          <w:szCs w:val="20"/>
        </w:rPr>
        <w:t>V</w:t>
      </w:r>
      <w:r w:rsidR="00D74FEB" w:rsidRPr="00AF1D9E">
        <w:rPr>
          <w:rFonts w:asciiTheme="minorHAnsi" w:hAnsiTheme="minorHAnsi" w:cstheme="minorHAnsi"/>
          <w:szCs w:val="20"/>
        </w:rPr>
        <w:t xml:space="preserve"> </w:t>
      </w:r>
      <w:r w:rsidR="00482A3E" w:rsidRPr="00AF1D9E">
        <w:rPr>
          <w:rFonts w:asciiTheme="minorHAnsi" w:hAnsiTheme="minorHAnsi" w:cstheme="minorHAnsi"/>
          <w:szCs w:val="20"/>
        </w:rPr>
        <w:t>/</w:t>
      </w:r>
      <w:r w:rsidR="00D74FEB" w:rsidRPr="00AF1D9E">
        <w:rPr>
          <w:rFonts w:asciiTheme="minorHAnsi" w:hAnsiTheme="minorHAnsi" w:cstheme="minorHAnsi"/>
          <w:szCs w:val="20"/>
        </w:rPr>
        <w:t xml:space="preserve"> </w:t>
      </w:r>
      <w:r w:rsidR="00482A3E" w:rsidRPr="00AF1D9E">
        <w:rPr>
          <w:rFonts w:asciiTheme="minorHAnsi" w:hAnsiTheme="minorHAnsi" w:cstheme="minorHAnsi"/>
          <w:i/>
          <w:iCs/>
          <w:szCs w:val="20"/>
          <w:lang w:val="en-GB"/>
        </w:rPr>
        <w:t>In</w:t>
      </w:r>
      <w:r w:rsidR="00252274" w:rsidRPr="00AF1D9E">
        <w:rPr>
          <w:rFonts w:asciiTheme="minorHAnsi" w:hAnsiTheme="minorHAnsi" w:cstheme="minorHAnsi"/>
          <w:i/>
          <w:iCs/>
          <w:szCs w:val="20"/>
          <w:lang w:val="en-GB"/>
        </w:rPr>
        <w:t>:</w:t>
      </w:r>
      <w:r w:rsidR="007A414C" w:rsidRPr="00AF1D9E">
        <w:rPr>
          <w:rFonts w:asciiTheme="minorHAnsi" w:hAnsiTheme="minorHAnsi" w:cstheme="minorHAnsi"/>
          <w:szCs w:val="20"/>
        </w:rPr>
        <w:t xml:space="preserve"> Česk</w:t>
      </w:r>
      <w:r w:rsidR="00482A3E" w:rsidRPr="00AF1D9E">
        <w:rPr>
          <w:rFonts w:asciiTheme="minorHAnsi" w:hAnsiTheme="minorHAnsi" w:cstheme="minorHAnsi"/>
          <w:szCs w:val="20"/>
        </w:rPr>
        <w:t>é</w:t>
      </w:r>
      <w:r w:rsidR="007A414C" w:rsidRPr="00AF1D9E">
        <w:rPr>
          <w:rFonts w:asciiTheme="minorHAnsi" w:hAnsiTheme="minorHAnsi" w:cstheme="minorHAnsi"/>
          <w:szCs w:val="20"/>
        </w:rPr>
        <w:t xml:space="preserve"> Budějovic</w:t>
      </w:r>
      <w:r w:rsidR="00482A3E" w:rsidRPr="00AF1D9E">
        <w:rPr>
          <w:rFonts w:asciiTheme="minorHAnsi" w:hAnsiTheme="minorHAnsi" w:cstheme="minorHAnsi"/>
          <w:szCs w:val="20"/>
        </w:rPr>
        <w:t>e</w:t>
      </w:r>
      <w:r w:rsidR="001A2302" w:rsidRPr="00AF1D9E">
        <w:rPr>
          <w:rFonts w:asciiTheme="minorHAnsi" w:hAnsiTheme="minorHAnsi" w:cstheme="minorHAnsi"/>
          <w:szCs w:val="20"/>
        </w:rPr>
        <w:t>,</w:t>
      </w:r>
      <w:r w:rsidR="007A414C" w:rsidRPr="00AF1D9E">
        <w:rPr>
          <w:rFonts w:asciiTheme="minorHAnsi" w:hAnsiTheme="minorHAnsi" w:cstheme="minorHAnsi"/>
          <w:szCs w:val="20"/>
        </w:rPr>
        <w:t xml:space="preserve"> dne</w:t>
      </w:r>
      <w:r w:rsidR="00D74FEB" w:rsidRPr="00AF1D9E">
        <w:rPr>
          <w:rFonts w:asciiTheme="minorHAnsi" w:hAnsiTheme="minorHAnsi" w:cstheme="minorHAnsi"/>
          <w:szCs w:val="20"/>
        </w:rPr>
        <w:t xml:space="preserve"> </w:t>
      </w:r>
      <w:r w:rsidR="00482A3E" w:rsidRPr="00AF1D9E">
        <w:rPr>
          <w:rFonts w:asciiTheme="minorHAnsi" w:hAnsiTheme="minorHAnsi" w:cstheme="minorHAnsi"/>
          <w:szCs w:val="20"/>
        </w:rPr>
        <w:t>/</w:t>
      </w:r>
      <w:r w:rsidR="00D74FEB" w:rsidRPr="00AF1D9E">
        <w:rPr>
          <w:rFonts w:asciiTheme="minorHAnsi" w:hAnsiTheme="minorHAnsi" w:cstheme="minorHAnsi"/>
          <w:szCs w:val="20"/>
        </w:rPr>
        <w:t xml:space="preserve"> </w:t>
      </w:r>
      <w:r w:rsidR="00482A3E" w:rsidRPr="00AF1D9E">
        <w:rPr>
          <w:rFonts w:asciiTheme="minorHAnsi" w:hAnsiTheme="minorHAnsi" w:cstheme="minorHAnsi"/>
          <w:i/>
          <w:iCs/>
          <w:szCs w:val="20"/>
          <w:lang w:val="en-GB"/>
        </w:rPr>
        <w:t>on</w:t>
      </w:r>
      <w:r w:rsidR="007A414C" w:rsidRPr="00AF1D9E">
        <w:rPr>
          <w:rFonts w:asciiTheme="minorHAnsi" w:hAnsiTheme="minorHAnsi" w:cstheme="minorHAnsi"/>
          <w:szCs w:val="20"/>
        </w:rPr>
        <w:t xml:space="preserve"> </w:t>
      </w:r>
      <w:sdt>
        <w:sdtPr>
          <w:rPr>
            <w:rFonts w:asciiTheme="minorHAnsi" w:hAnsiTheme="minorHAnsi" w:cstheme="minorHAnsi"/>
            <w:szCs w:val="20"/>
          </w:rPr>
          <w:id w:val="331412872"/>
          <w:placeholder>
            <w:docPart w:val="549B383B7224403799366AD02AA8E9D0"/>
          </w:placeholder>
          <w:showingPlcHdr/>
          <w:date w:fullDate="2023-03-09T00:00:00Z"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296234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Vyberte </w:t>
          </w:r>
          <w:r w:rsidR="00A7704D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nebo napište </w:t>
          </w:r>
          <w:r w:rsidR="00296234" w:rsidRPr="00AF1D9E">
            <w:rPr>
              <w:rStyle w:val="Zstupntext"/>
              <w:rFonts w:asciiTheme="minorHAnsi" w:hAnsiTheme="minorHAnsi" w:cstheme="minorHAnsi"/>
              <w:szCs w:val="20"/>
            </w:rPr>
            <w:t xml:space="preserve">datum podpisu. / </w:t>
          </w:r>
          <w:r w:rsidR="00296234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  <w:lang w:val="en-GB"/>
            </w:rPr>
            <w:t xml:space="preserve">Select </w:t>
          </w:r>
          <w:r w:rsidR="00A7704D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  <w:lang w:val="en-GB"/>
            </w:rPr>
            <w:t xml:space="preserve">or write the </w:t>
          </w:r>
          <w:r w:rsidR="00296234" w:rsidRPr="00AF1D9E">
            <w:rPr>
              <w:rStyle w:val="Zstupntext"/>
              <w:rFonts w:asciiTheme="minorHAnsi" w:hAnsiTheme="minorHAnsi" w:cstheme="minorHAnsi"/>
              <w:i/>
              <w:iCs/>
              <w:szCs w:val="20"/>
              <w:lang w:val="en-GB"/>
            </w:rPr>
            <w:t>date of signature.</w:t>
          </w:r>
        </w:sdtContent>
      </w:sdt>
    </w:p>
    <w:p w14:paraId="670031FB" w14:textId="1A9B920A" w:rsidR="00555E42" w:rsidRPr="00AF1D9E" w:rsidRDefault="00555E42" w:rsidP="00617818">
      <w:pPr>
        <w:tabs>
          <w:tab w:val="left" w:pos="4155"/>
        </w:tabs>
        <w:rPr>
          <w:rFonts w:asciiTheme="minorHAnsi" w:hAnsiTheme="minorHAnsi" w:cstheme="minorHAnsi"/>
          <w:szCs w:val="20"/>
        </w:rPr>
      </w:pPr>
    </w:p>
    <w:p w14:paraId="5D3E4CC4" w14:textId="3A13F1D1" w:rsidR="00555E42" w:rsidRPr="00AF1D9E" w:rsidRDefault="00555E42" w:rsidP="00617818">
      <w:pPr>
        <w:tabs>
          <w:tab w:val="left" w:pos="4155"/>
        </w:tabs>
        <w:rPr>
          <w:rFonts w:asciiTheme="minorHAnsi" w:hAnsiTheme="minorHAnsi" w:cstheme="minorHAnsi"/>
          <w:szCs w:val="20"/>
        </w:rPr>
      </w:pPr>
    </w:p>
    <w:p w14:paraId="2A30A702" w14:textId="50940191" w:rsidR="00555E42" w:rsidRPr="00AF1D9E" w:rsidRDefault="00555E42" w:rsidP="00617818">
      <w:pPr>
        <w:tabs>
          <w:tab w:val="left" w:pos="4155"/>
        </w:tabs>
        <w:rPr>
          <w:rFonts w:asciiTheme="minorHAnsi" w:hAnsiTheme="minorHAnsi" w:cstheme="minorHAnsi"/>
          <w:szCs w:val="20"/>
        </w:rPr>
      </w:pPr>
      <w:r w:rsidRPr="00AF1D9E">
        <w:rPr>
          <w:rFonts w:asciiTheme="minorHAnsi" w:hAnsiTheme="minorHAnsi" w:cstheme="minorHAnsi"/>
          <w:szCs w:val="20"/>
        </w:rPr>
        <w:t>……………………………</w:t>
      </w:r>
      <w:r w:rsidR="00D74FEB" w:rsidRPr="00AF1D9E">
        <w:rPr>
          <w:rFonts w:asciiTheme="minorHAnsi" w:hAnsiTheme="minorHAnsi" w:cstheme="minorHAnsi"/>
          <w:szCs w:val="20"/>
        </w:rPr>
        <w:t>…………</w:t>
      </w:r>
      <w:r w:rsidR="005A2EC7" w:rsidRPr="00AF1D9E">
        <w:rPr>
          <w:rFonts w:asciiTheme="minorHAnsi" w:hAnsiTheme="minorHAnsi" w:cstheme="minorHAnsi"/>
          <w:szCs w:val="20"/>
        </w:rPr>
        <w:tab/>
      </w:r>
      <w:r w:rsidR="005A2EC7" w:rsidRPr="00AF1D9E">
        <w:rPr>
          <w:rFonts w:asciiTheme="minorHAnsi" w:hAnsiTheme="minorHAnsi" w:cstheme="minorHAnsi"/>
          <w:szCs w:val="20"/>
        </w:rPr>
        <w:tab/>
      </w:r>
      <w:r w:rsidR="005A2EC7" w:rsidRPr="00AF1D9E">
        <w:rPr>
          <w:rFonts w:asciiTheme="minorHAnsi" w:hAnsiTheme="minorHAnsi" w:cstheme="minorHAnsi"/>
          <w:szCs w:val="20"/>
        </w:rPr>
        <w:tab/>
      </w:r>
      <w:r w:rsidR="005A2EC7" w:rsidRPr="00AF1D9E">
        <w:rPr>
          <w:rFonts w:asciiTheme="minorHAnsi" w:hAnsiTheme="minorHAnsi" w:cstheme="minorHAnsi"/>
          <w:szCs w:val="20"/>
        </w:rPr>
        <w:tab/>
      </w:r>
      <w:r w:rsidR="005F35A3" w:rsidRPr="00AF1D9E">
        <w:rPr>
          <w:rFonts w:asciiTheme="minorHAnsi" w:hAnsiTheme="minorHAnsi" w:cstheme="minorHAnsi"/>
          <w:szCs w:val="20"/>
        </w:rPr>
        <w:tab/>
      </w:r>
      <w:r w:rsidR="005A2EC7" w:rsidRPr="00AF1D9E">
        <w:rPr>
          <w:rFonts w:asciiTheme="minorHAnsi" w:hAnsiTheme="minorHAnsi" w:cstheme="minorHAnsi"/>
          <w:szCs w:val="20"/>
        </w:rPr>
        <w:tab/>
        <w:t>……………………………</w:t>
      </w:r>
      <w:r w:rsidR="00D74FEB" w:rsidRPr="00AF1D9E">
        <w:rPr>
          <w:rFonts w:asciiTheme="minorHAnsi" w:hAnsiTheme="minorHAnsi" w:cstheme="minorHAnsi"/>
          <w:szCs w:val="20"/>
        </w:rPr>
        <w:t>………….</w:t>
      </w:r>
    </w:p>
    <w:bookmarkEnd w:id="9"/>
    <w:p w14:paraId="4DE3D535" w14:textId="60906F62" w:rsidR="00AB7798" w:rsidRPr="00AF1D9E" w:rsidRDefault="00555E42" w:rsidP="007B12A8">
      <w:pPr>
        <w:tabs>
          <w:tab w:val="left" w:pos="4155"/>
        </w:tabs>
        <w:rPr>
          <w:rFonts w:asciiTheme="minorHAnsi" w:hAnsiTheme="minorHAnsi" w:cstheme="minorHAnsi"/>
          <w:szCs w:val="20"/>
        </w:rPr>
      </w:pPr>
      <w:r w:rsidRPr="00AF1D9E">
        <w:rPr>
          <w:rFonts w:asciiTheme="minorHAnsi" w:hAnsiTheme="minorHAnsi" w:cstheme="minorHAnsi"/>
          <w:szCs w:val="20"/>
        </w:rPr>
        <w:t xml:space="preserve">Zaměstnanec / </w:t>
      </w:r>
      <w:r w:rsidRPr="00AF1D9E">
        <w:rPr>
          <w:rFonts w:asciiTheme="minorHAnsi" w:hAnsiTheme="minorHAnsi" w:cstheme="minorHAnsi"/>
          <w:i/>
          <w:iCs/>
          <w:szCs w:val="20"/>
          <w:lang w:val="en-GB"/>
        </w:rPr>
        <w:t>Employee</w:t>
      </w:r>
      <w:r w:rsidRPr="00AF1D9E">
        <w:rPr>
          <w:rFonts w:asciiTheme="minorHAnsi" w:hAnsiTheme="minorHAnsi" w:cstheme="minorHAnsi"/>
          <w:szCs w:val="20"/>
        </w:rPr>
        <w:tab/>
      </w:r>
      <w:r w:rsidRPr="00AF1D9E">
        <w:rPr>
          <w:rFonts w:asciiTheme="minorHAnsi" w:hAnsiTheme="minorHAnsi" w:cstheme="minorHAnsi"/>
          <w:szCs w:val="20"/>
        </w:rPr>
        <w:tab/>
      </w:r>
      <w:r w:rsidRPr="00AF1D9E">
        <w:rPr>
          <w:rFonts w:asciiTheme="minorHAnsi" w:hAnsiTheme="minorHAnsi" w:cstheme="minorHAnsi"/>
          <w:szCs w:val="20"/>
        </w:rPr>
        <w:tab/>
      </w:r>
      <w:r w:rsidRPr="00AF1D9E">
        <w:rPr>
          <w:rFonts w:asciiTheme="minorHAnsi" w:hAnsiTheme="minorHAnsi" w:cstheme="minorHAnsi"/>
          <w:szCs w:val="20"/>
        </w:rPr>
        <w:tab/>
      </w:r>
      <w:r w:rsidR="005F35A3" w:rsidRPr="00AF1D9E">
        <w:rPr>
          <w:rFonts w:asciiTheme="minorHAnsi" w:hAnsiTheme="minorHAnsi" w:cstheme="minorHAnsi"/>
          <w:szCs w:val="20"/>
        </w:rPr>
        <w:tab/>
      </w:r>
      <w:r w:rsidRPr="00AF1D9E">
        <w:rPr>
          <w:rFonts w:asciiTheme="minorHAnsi" w:hAnsiTheme="minorHAnsi" w:cstheme="minorHAnsi"/>
          <w:szCs w:val="20"/>
        </w:rPr>
        <w:tab/>
        <w:t xml:space="preserve">Zaměstnavatel / </w:t>
      </w:r>
      <w:r w:rsidRPr="00AF1D9E">
        <w:rPr>
          <w:rFonts w:asciiTheme="minorHAnsi" w:hAnsiTheme="minorHAnsi" w:cstheme="minorHAnsi"/>
          <w:i/>
          <w:iCs/>
          <w:szCs w:val="20"/>
          <w:lang w:val="en-GB"/>
        </w:rPr>
        <w:t>Employer</w:t>
      </w:r>
      <w:bookmarkEnd w:id="10"/>
    </w:p>
    <w:sectPr w:rsidR="00AB7798" w:rsidRPr="00AF1D9E" w:rsidSect="005A2EC7">
      <w:footerReference w:type="default" r:id="rId10"/>
      <w:footerReference w:type="first" r:id="rId11"/>
      <w:pgSz w:w="11906" w:h="16838"/>
      <w:pgMar w:top="964" w:right="1134" w:bottom="96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F4CDE" w14:textId="77777777" w:rsidR="00E54A30" w:rsidRDefault="00E54A30" w:rsidP="00EB0AB2">
      <w:r>
        <w:separator/>
      </w:r>
    </w:p>
  </w:endnote>
  <w:endnote w:type="continuationSeparator" w:id="0">
    <w:p w14:paraId="7AAD4A88" w14:textId="77777777" w:rsidR="00E54A30" w:rsidRDefault="00E54A30" w:rsidP="00EB0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90A079" w14:textId="02F0F9EE" w:rsidR="00821410" w:rsidRDefault="005A2EC7" w:rsidP="00821410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644D23">
      <w:rPr>
        <w:noProof/>
      </w:rPr>
      <w:t>2</w:t>
    </w:r>
    <w:r>
      <w:fldChar w:fldCharType="end"/>
    </w:r>
    <w:r>
      <w:t>/</w:t>
    </w:r>
    <w:r w:rsidR="00E54A30">
      <w:fldChar w:fldCharType="begin"/>
    </w:r>
    <w:r w:rsidR="00E54A30">
      <w:instrText xml:space="preserve"> SECTIONPAGES  \* Arabic  \* MERGEFORMAT </w:instrText>
    </w:r>
    <w:r w:rsidR="00E54A30">
      <w:fldChar w:fldCharType="separate"/>
    </w:r>
    <w:r w:rsidR="00644D23">
      <w:rPr>
        <w:noProof/>
      </w:rPr>
      <w:t>2</w:t>
    </w:r>
    <w:r w:rsidR="00E54A30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A0E881" w14:textId="2936075F" w:rsidR="00821410" w:rsidRDefault="005A2EC7" w:rsidP="00821410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  <w:r>
      <w:t>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6A4520" w14:textId="77777777" w:rsidR="00E54A30" w:rsidRDefault="00E54A30" w:rsidP="00EB0AB2">
      <w:r>
        <w:separator/>
      </w:r>
    </w:p>
  </w:footnote>
  <w:footnote w:type="continuationSeparator" w:id="0">
    <w:p w14:paraId="59C854FE" w14:textId="77777777" w:rsidR="00E54A30" w:rsidRDefault="00E54A30" w:rsidP="00EB0A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72ADA"/>
    <w:multiLevelType w:val="hybridMultilevel"/>
    <w:tmpl w:val="56F8C6AC"/>
    <w:lvl w:ilvl="0" w:tplc="5D8A0EAC">
      <w:start w:val="1"/>
      <w:numFmt w:val="upperRoman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1" w:tplc="55C6053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2" w:tplc="BD143FB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3" w:tplc="32068DE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4" w:tplc="20CE09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5" w:tplc="CE8C66D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6" w:tplc="07B863B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7" w:tplc="5FFA8E2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8" w:tplc="BD948F5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53A82724"/>
    <w:multiLevelType w:val="hybridMultilevel"/>
    <w:tmpl w:val="EDB00A92"/>
    <w:lvl w:ilvl="0" w:tplc="B732A59C">
      <w:start w:val="1"/>
      <w:numFmt w:val="upperRoman"/>
      <w:lvlText w:val="%1."/>
      <w:lvlJc w:val="right"/>
      <w:pPr>
        <w:ind w:left="53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D07B0B"/>
    <w:multiLevelType w:val="hybridMultilevel"/>
    <w:tmpl w:val="27CE8E9E"/>
    <w:lvl w:ilvl="0" w:tplc="DBC00C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0"/>
  </w:num>
  <w:num w:numId="37">
    <w:abstractNumId w:val="0"/>
  </w:num>
  <w:num w:numId="38">
    <w:abstractNumId w:val="0"/>
  </w:num>
  <w:num w:numId="39">
    <w:abstractNumId w:val="0"/>
  </w:num>
  <w:num w:numId="40">
    <w:abstractNumId w:val="0"/>
  </w:num>
  <w:num w:numId="41">
    <w:abstractNumId w:val="0"/>
  </w:num>
  <w:num w:numId="42">
    <w:abstractNumId w:val="0"/>
  </w:num>
  <w:num w:numId="43">
    <w:abstractNumId w:val="0"/>
  </w:num>
  <w:num w:numId="44">
    <w:abstractNumId w:val="0"/>
  </w:num>
  <w:num w:numId="45">
    <w:abstractNumId w:val="1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17"/>
    <w:rsid w:val="000158E3"/>
    <w:rsid w:val="000212B4"/>
    <w:rsid w:val="00021CB3"/>
    <w:rsid w:val="00024F60"/>
    <w:rsid w:val="00027B22"/>
    <w:rsid w:val="00027CCF"/>
    <w:rsid w:val="00031C8B"/>
    <w:rsid w:val="00042EF7"/>
    <w:rsid w:val="00056D22"/>
    <w:rsid w:val="0007202B"/>
    <w:rsid w:val="00076168"/>
    <w:rsid w:val="00077A6C"/>
    <w:rsid w:val="0008173C"/>
    <w:rsid w:val="000850E2"/>
    <w:rsid w:val="00092351"/>
    <w:rsid w:val="0009451B"/>
    <w:rsid w:val="00097ED3"/>
    <w:rsid w:val="000A1F9C"/>
    <w:rsid w:val="000A6717"/>
    <w:rsid w:val="000A72E4"/>
    <w:rsid w:val="000B1F30"/>
    <w:rsid w:val="000B434D"/>
    <w:rsid w:val="000C3723"/>
    <w:rsid w:val="000C73FF"/>
    <w:rsid w:val="000E185B"/>
    <w:rsid w:val="000F7077"/>
    <w:rsid w:val="00101837"/>
    <w:rsid w:val="0011445C"/>
    <w:rsid w:val="00126870"/>
    <w:rsid w:val="001308CF"/>
    <w:rsid w:val="0013507D"/>
    <w:rsid w:val="00137F94"/>
    <w:rsid w:val="00155C0C"/>
    <w:rsid w:val="001609B6"/>
    <w:rsid w:val="00164960"/>
    <w:rsid w:val="00174975"/>
    <w:rsid w:val="00176952"/>
    <w:rsid w:val="00176964"/>
    <w:rsid w:val="00176A64"/>
    <w:rsid w:val="0018174A"/>
    <w:rsid w:val="00184D0E"/>
    <w:rsid w:val="001A2302"/>
    <w:rsid w:val="001B450A"/>
    <w:rsid w:val="001B6448"/>
    <w:rsid w:val="001C6250"/>
    <w:rsid w:val="001D63FC"/>
    <w:rsid w:val="001F4BDD"/>
    <w:rsid w:val="002005E7"/>
    <w:rsid w:val="002162A5"/>
    <w:rsid w:val="002166D3"/>
    <w:rsid w:val="0024090C"/>
    <w:rsid w:val="00252274"/>
    <w:rsid w:val="00256AB9"/>
    <w:rsid w:val="00256E91"/>
    <w:rsid w:val="00257D30"/>
    <w:rsid w:val="0028470A"/>
    <w:rsid w:val="00285DE4"/>
    <w:rsid w:val="00290105"/>
    <w:rsid w:val="00296234"/>
    <w:rsid w:val="002A4A51"/>
    <w:rsid w:val="002E5BA9"/>
    <w:rsid w:val="002E620F"/>
    <w:rsid w:val="002F00EA"/>
    <w:rsid w:val="00301F13"/>
    <w:rsid w:val="00306D18"/>
    <w:rsid w:val="0030716F"/>
    <w:rsid w:val="00332932"/>
    <w:rsid w:val="0033294F"/>
    <w:rsid w:val="00336443"/>
    <w:rsid w:val="003431F9"/>
    <w:rsid w:val="003437B1"/>
    <w:rsid w:val="003530CE"/>
    <w:rsid w:val="00354362"/>
    <w:rsid w:val="003919FD"/>
    <w:rsid w:val="003A346B"/>
    <w:rsid w:val="003A6046"/>
    <w:rsid w:val="003C0EAB"/>
    <w:rsid w:val="003C44C1"/>
    <w:rsid w:val="003D621C"/>
    <w:rsid w:val="003E6F2E"/>
    <w:rsid w:val="003F35EF"/>
    <w:rsid w:val="003F3DC3"/>
    <w:rsid w:val="003F6994"/>
    <w:rsid w:val="0040127D"/>
    <w:rsid w:val="004020AC"/>
    <w:rsid w:val="00402C3B"/>
    <w:rsid w:val="00422D07"/>
    <w:rsid w:val="00456AAE"/>
    <w:rsid w:val="00461A44"/>
    <w:rsid w:val="00474C9F"/>
    <w:rsid w:val="00477CFF"/>
    <w:rsid w:val="00482A3E"/>
    <w:rsid w:val="00487945"/>
    <w:rsid w:val="00494822"/>
    <w:rsid w:val="00497496"/>
    <w:rsid w:val="004A0F20"/>
    <w:rsid w:val="004A2E6D"/>
    <w:rsid w:val="004B2AA9"/>
    <w:rsid w:val="004B5888"/>
    <w:rsid w:val="004D7D6D"/>
    <w:rsid w:val="004E6262"/>
    <w:rsid w:val="00515CF5"/>
    <w:rsid w:val="00532524"/>
    <w:rsid w:val="005373D5"/>
    <w:rsid w:val="00552B18"/>
    <w:rsid w:val="00553E9C"/>
    <w:rsid w:val="00555E42"/>
    <w:rsid w:val="00557822"/>
    <w:rsid w:val="00563308"/>
    <w:rsid w:val="00566E96"/>
    <w:rsid w:val="00567AD3"/>
    <w:rsid w:val="00571C24"/>
    <w:rsid w:val="005A1D64"/>
    <w:rsid w:val="005A2EC7"/>
    <w:rsid w:val="005B0224"/>
    <w:rsid w:val="005C0ED8"/>
    <w:rsid w:val="005D3121"/>
    <w:rsid w:val="005D5FB9"/>
    <w:rsid w:val="005E0F95"/>
    <w:rsid w:val="005E2776"/>
    <w:rsid w:val="005F35A3"/>
    <w:rsid w:val="005F75E9"/>
    <w:rsid w:val="00610F1E"/>
    <w:rsid w:val="00617679"/>
    <w:rsid w:val="00617818"/>
    <w:rsid w:val="00620F88"/>
    <w:rsid w:val="00627B1A"/>
    <w:rsid w:val="0063283E"/>
    <w:rsid w:val="00644D23"/>
    <w:rsid w:val="00653C27"/>
    <w:rsid w:val="0066545C"/>
    <w:rsid w:val="006801A7"/>
    <w:rsid w:val="006A48F5"/>
    <w:rsid w:val="006A7FBB"/>
    <w:rsid w:val="006D1833"/>
    <w:rsid w:val="006D2129"/>
    <w:rsid w:val="006D36C9"/>
    <w:rsid w:val="006D6EAE"/>
    <w:rsid w:val="006E7CE9"/>
    <w:rsid w:val="006F1174"/>
    <w:rsid w:val="006F5054"/>
    <w:rsid w:val="00702848"/>
    <w:rsid w:val="007216DE"/>
    <w:rsid w:val="00743314"/>
    <w:rsid w:val="007463B3"/>
    <w:rsid w:val="007617C7"/>
    <w:rsid w:val="00782270"/>
    <w:rsid w:val="00782987"/>
    <w:rsid w:val="0079003F"/>
    <w:rsid w:val="007A22B4"/>
    <w:rsid w:val="007A414C"/>
    <w:rsid w:val="007B12A8"/>
    <w:rsid w:val="007C374E"/>
    <w:rsid w:val="007C3F1C"/>
    <w:rsid w:val="007C6D62"/>
    <w:rsid w:val="007D0A80"/>
    <w:rsid w:val="007D0ADB"/>
    <w:rsid w:val="007D351A"/>
    <w:rsid w:val="00803110"/>
    <w:rsid w:val="00815245"/>
    <w:rsid w:val="00821410"/>
    <w:rsid w:val="008302EB"/>
    <w:rsid w:val="00831C6E"/>
    <w:rsid w:val="008348F5"/>
    <w:rsid w:val="00835942"/>
    <w:rsid w:val="0084365A"/>
    <w:rsid w:val="0084649A"/>
    <w:rsid w:val="00860C2F"/>
    <w:rsid w:val="00864491"/>
    <w:rsid w:val="00870ADF"/>
    <w:rsid w:val="00871B8E"/>
    <w:rsid w:val="00874D7D"/>
    <w:rsid w:val="008A35D5"/>
    <w:rsid w:val="008B0B04"/>
    <w:rsid w:val="008B24F7"/>
    <w:rsid w:val="008B423F"/>
    <w:rsid w:val="008C323E"/>
    <w:rsid w:val="008C6FFF"/>
    <w:rsid w:val="008E09ED"/>
    <w:rsid w:val="008F1E0B"/>
    <w:rsid w:val="008F45D4"/>
    <w:rsid w:val="00900FB4"/>
    <w:rsid w:val="00901EE0"/>
    <w:rsid w:val="009120D8"/>
    <w:rsid w:val="00920EAA"/>
    <w:rsid w:val="00935BB0"/>
    <w:rsid w:val="0095313D"/>
    <w:rsid w:val="0096183B"/>
    <w:rsid w:val="009636A4"/>
    <w:rsid w:val="009666DF"/>
    <w:rsid w:val="00995114"/>
    <w:rsid w:val="009C7F6D"/>
    <w:rsid w:val="009E39CB"/>
    <w:rsid w:val="009E42EF"/>
    <w:rsid w:val="009F1C20"/>
    <w:rsid w:val="009F7F85"/>
    <w:rsid w:val="00A0129D"/>
    <w:rsid w:val="00A03AF6"/>
    <w:rsid w:val="00A113A0"/>
    <w:rsid w:val="00A17276"/>
    <w:rsid w:val="00A31C85"/>
    <w:rsid w:val="00A3413B"/>
    <w:rsid w:val="00A3709B"/>
    <w:rsid w:val="00A40F21"/>
    <w:rsid w:val="00A43B15"/>
    <w:rsid w:val="00A63FDF"/>
    <w:rsid w:val="00A7704D"/>
    <w:rsid w:val="00A83B04"/>
    <w:rsid w:val="00A96550"/>
    <w:rsid w:val="00AA1916"/>
    <w:rsid w:val="00AB7798"/>
    <w:rsid w:val="00AC541B"/>
    <w:rsid w:val="00AD5B5F"/>
    <w:rsid w:val="00AD6A7E"/>
    <w:rsid w:val="00AE6E55"/>
    <w:rsid w:val="00AE7407"/>
    <w:rsid w:val="00AF0DD5"/>
    <w:rsid w:val="00AF1D9E"/>
    <w:rsid w:val="00B03FD1"/>
    <w:rsid w:val="00B15D56"/>
    <w:rsid w:val="00B201C2"/>
    <w:rsid w:val="00B22C0A"/>
    <w:rsid w:val="00B33337"/>
    <w:rsid w:val="00B4434B"/>
    <w:rsid w:val="00B46DAD"/>
    <w:rsid w:val="00B55340"/>
    <w:rsid w:val="00B55FF5"/>
    <w:rsid w:val="00B566F0"/>
    <w:rsid w:val="00B61E0D"/>
    <w:rsid w:val="00B733F9"/>
    <w:rsid w:val="00B9064F"/>
    <w:rsid w:val="00BB4330"/>
    <w:rsid w:val="00BB4360"/>
    <w:rsid w:val="00BB4820"/>
    <w:rsid w:val="00BD1E1C"/>
    <w:rsid w:val="00BD64B7"/>
    <w:rsid w:val="00BF1575"/>
    <w:rsid w:val="00BF27C3"/>
    <w:rsid w:val="00C00A65"/>
    <w:rsid w:val="00C16548"/>
    <w:rsid w:val="00C238A6"/>
    <w:rsid w:val="00C30545"/>
    <w:rsid w:val="00C538A7"/>
    <w:rsid w:val="00C5512E"/>
    <w:rsid w:val="00C55F3D"/>
    <w:rsid w:val="00C62C75"/>
    <w:rsid w:val="00C703C7"/>
    <w:rsid w:val="00C77BBE"/>
    <w:rsid w:val="00C81808"/>
    <w:rsid w:val="00C876E7"/>
    <w:rsid w:val="00C90F00"/>
    <w:rsid w:val="00C9483C"/>
    <w:rsid w:val="00CA403E"/>
    <w:rsid w:val="00CA51A9"/>
    <w:rsid w:val="00CB7D00"/>
    <w:rsid w:val="00CC3A18"/>
    <w:rsid w:val="00CD06E0"/>
    <w:rsid w:val="00CD41D9"/>
    <w:rsid w:val="00CD590D"/>
    <w:rsid w:val="00CE4D50"/>
    <w:rsid w:val="00CF6FD9"/>
    <w:rsid w:val="00D005D7"/>
    <w:rsid w:val="00D16EB4"/>
    <w:rsid w:val="00D229A4"/>
    <w:rsid w:val="00D561C9"/>
    <w:rsid w:val="00D74FEB"/>
    <w:rsid w:val="00D779CC"/>
    <w:rsid w:val="00D801BF"/>
    <w:rsid w:val="00D8057E"/>
    <w:rsid w:val="00DB4DAA"/>
    <w:rsid w:val="00DC16B7"/>
    <w:rsid w:val="00DD7050"/>
    <w:rsid w:val="00DF2CA9"/>
    <w:rsid w:val="00DF5F40"/>
    <w:rsid w:val="00E2385B"/>
    <w:rsid w:val="00E24655"/>
    <w:rsid w:val="00E27EFC"/>
    <w:rsid w:val="00E50702"/>
    <w:rsid w:val="00E54A30"/>
    <w:rsid w:val="00E6787C"/>
    <w:rsid w:val="00EB0AB2"/>
    <w:rsid w:val="00EB1038"/>
    <w:rsid w:val="00EB3804"/>
    <w:rsid w:val="00EB78C5"/>
    <w:rsid w:val="00EC1042"/>
    <w:rsid w:val="00EC33AF"/>
    <w:rsid w:val="00EC67FC"/>
    <w:rsid w:val="00ED64E9"/>
    <w:rsid w:val="00ED6CD8"/>
    <w:rsid w:val="00EE10AA"/>
    <w:rsid w:val="00EE2972"/>
    <w:rsid w:val="00F02BCA"/>
    <w:rsid w:val="00F058BE"/>
    <w:rsid w:val="00F105F3"/>
    <w:rsid w:val="00F20FEC"/>
    <w:rsid w:val="00F35778"/>
    <w:rsid w:val="00F56059"/>
    <w:rsid w:val="00F60FE4"/>
    <w:rsid w:val="00F6564A"/>
    <w:rsid w:val="00F771A7"/>
    <w:rsid w:val="00F80F58"/>
    <w:rsid w:val="00F9495E"/>
    <w:rsid w:val="00F95729"/>
    <w:rsid w:val="00FD1337"/>
    <w:rsid w:val="00FD1341"/>
    <w:rsid w:val="00FE033F"/>
    <w:rsid w:val="00FE0DFA"/>
    <w:rsid w:val="00FE7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75AC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1D9E"/>
    <w:pPr>
      <w:spacing w:after="120"/>
      <w:jc w:val="both"/>
    </w:pPr>
    <w:rPr>
      <w:rFonts w:eastAsia="Arial" w:cs="Arial"/>
      <w:color w:val="000000"/>
      <w:szCs w:val="22"/>
    </w:rPr>
  </w:style>
  <w:style w:type="paragraph" w:styleId="Nadpis1">
    <w:name w:val="heading 1"/>
    <w:next w:val="Normln"/>
    <w:link w:val="Nadpis1Char"/>
    <w:uiPriority w:val="9"/>
    <w:unhideWhenUsed/>
    <w:qFormat/>
    <w:rsid w:val="00900FB4"/>
    <w:pPr>
      <w:keepNext/>
      <w:keepLines/>
      <w:spacing w:before="240" w:line="360" w:lineRule="auto"/>
      <w:jc w:val="both"/>
      <w:outlineLvl w:val="0"/>
    </w:pPr>
    <w:rPr>
      <w:rFonts w:ascii="Arial" w:eastAsia="Arial" w:hAnsi="Arial" w:cs="Arial"/>
      <w:b/>
      <w:color w:val="000000"/>
      <w:sz w:val="22"/>
      <w:u w:val="single" w:color="00000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16EB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900FB4"/>
    <w:rPr>
      <w:rFonts w:ascii="Arial" w:eastAsia="Arial" w:hAnsi="Arial" w:cs="Arial"/>
      <w:b/>
      <w:color w:val="000000"/>
      <w:sz w:val="22"/>
      <w:u w:val="single" w:color="000000"/>
    </w:rPr>
  </w:style>
  <w:style w:type="character" w:styleId="Zstupntext">
    <w:name w:val="Placeholder Text"/>
    <w:basedOn w:val="Standardnpsmoodstavce"/>
    <w:uiPriority w:val="99"/>
    <w:semiHidden/>
    <w:rsid w:val="00C77BBE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EB0AB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B0AB2"/>
    <w:rPr>
      <w:rFonts w:ascii="Arial" w:eastAsia="Arial" w:hAnsi="Arial" w:cs="Arial"/>
      <w:color w:val="000000"/>
      <w:szCs w:val="22"/>
    </w:rPr>
  </w:style>
  <w:style w:type="paragraph" w:styleId="Zpat">
    <w:name w:val="footer"/>
    <w:basedOn w:val="Normln"/>
    <w:link w:val="ZpatChar"/>
    <w:uiPriority w:val="99"/>
    <w:unhideWhenUsed/>
    <w:rsid w:val="00EB0AB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0AB2"/>
    <w:rPr>
      <w:rFonts w:ascii="Arial" w:eastAsia="Arial" w:hAnsi="Arial" w:cs="Arial"/>
      <w:color w:val="000000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79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7945"/>
    <w:rPr>
      <w:rFonts w:ascii="Tahoma" w:eastAsia="Arial" w:hAnsi="Tahoma" w:cs="Tahoma"/>
      <w:color w:val="000000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D16EB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67AD3"/>
    <w:pPr>
      <w:ind w:left="720"/>
      <w:contextualSpacing/>
    </w:pPr>
  </w:style>
  <w:style w:type="table" w:styleId="Mkatabulky">
    <w:name w:val="Table Grid"/>
    <w:basedOn w:val="Normlntabulka"/>
    <w:uiPriority w:val="39"/>
    <w:rsid w:val="00A37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textuovladacihoprvku">
    <w:name w:val="styl textu ovladaciho prvku"/>
    <w:basedOn w:val="Standardnpsmoodstavce"/>
    <w:uiPriority w:val="1"/>
    <w:rsid w:val="007617C7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1D9E"/>
    <w:pPr>
      <w:spacing w:after="120"/>
      <w:jc w:val="both"/>
    </w:pPr>
    <w:rPr>
      <w:rFonts w:eastAsia="Arial" w:cs="Arial"/>
      <w:color w:val="000000"/>
      <w:szCs w:val="22"/>
    </w:rPr>
  </w:style>
  <w:style w:type="paragraph" w:styleId="Nadpis1">
    <w:name w:val="heading 1"/>
    <w:next w:val="Normln"/>
    <w:link w:val="Nadpis1Char"/>
    <w:uiPriority w:val="9"/>
    <w:unhideWhenUsed/>
    <w:qFormat/>
    <w:rsid w:val="00900FB4"/>
    <w:pPr>
      <w:keepNext/>
      <w:keepLines/>
      <w:spacing w:before="240" w:line="360" w:lineRule="auto"/>
      <w:jc w:val="both"/>
      <w:outlineLvl w:val="0"/>
    </w:pPr>
    <w:rPr>
      <w:rFonts w:ascii="Arial" w:eastAsia="Arial" w:hAnsi="Arial" w:cs="Arial"/>
      <w:b/>
      <w:color w:val="000000"/>
      <w:sz w:val="22"/>
      <w:u w:val="single" w:color="00000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16EB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900FB4"/>
    <w:rPr>
      <w:rFonts w:ascii="Arial" w:eastAsia="Arial" w:hAnsi="Arial" w:cs="Arial"/>
      <w:b/>
      <w:color w:val="000000"/>
      <w:sz w:val="22"/>
      <w:u w:val="single" w:color="000000"/>
    </w:rPr>
  </w:style>
  <w:style w:type="character" w:styleId="Zstupntext">
    <w:name w:val="Placeholder Text"/>
    <w:basedOn w:val="Standardnpsmoodstavce"/>
    <w:uiPriority w:val="99"/>
    <w:semiHidden/>
    <w:rsid w:val="00C77BBE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EB0AB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B0AB2"/>
    <w:rPr>
      <w:rFonts w:ascii="Arial" w:eastAsia="Arial" w:hAnsi="Arial" w:cs="Arial"/>
      <w:color w:val="000000"/>
      <w:szCs w:val="22"/>
    </w:rPr>
  </w:style>
  <w:style w:type="paragraph" w:styleId="Zpat">
    <w:name w:val="footer"/>
    <w:basedOn w:val="Normln"/>
    <w:link w:val="ZpatChar"/>
    <w:uiPriority w:val="99"/>
    <w:unhideWhenUsed/>
    <w:rsid w:val="00EB0AB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0AB2"/>
    <w:rPr>
      <w:rFonts w:ascii="Arial" w:eastAsia="Arial" w:hAnsi="Arial" w:cs="Arial"/>
      <w:color w:val="000000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79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7945"/>
    <w:rPr>
      <w:rFonts w:ascii="Tahoma" w:eastAsia="Arial" w:hAnsi="Tahoma" w:cs="Tahoma"/>
      <w:color w:val="000000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D16EB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67AD3"/>
    <w:pPr>
      <w:ind w:left="720"/>
      <w:contextualSpacing/>
    </w:pPr>
  </w:style>
  <w:style w:type="table" w:styleId="Mkatabulky">
    <w:name w:val="Table Grid"/>
    <w:basedOn w:val="Normlntabulka"/>
    <w:uiPriority w:val="39"/>
    <w:rsid w:val="00A37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textuovladacihoprvku">
    <w:name w:val="styl textu ovladaciho prvku"/>
    <w:basedOn w:val="Standardnpsmoodstavce"/>
    <w:uiPriority w:val="1"/>
    <w:rsid w:val="007617C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\AppData\Local\Temp\2188_dohoda_o_provedeni_prace_Word2010_13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38FCD71DB3A43F7A173FA82264413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787417-99BF-44C2-A7F3-EB7249BFF7C1}"/>
      </w:docPartPr>
      <w:docPartBody>
        <w:p w:rsidR="001C261F" w:rsidRDefault="00B93AC5" w:rsidP="00B93AC5">
          <w:pPr>
            <w:pStyle w:val="038FCD71DB3A43F7A173FA82264413FB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Zvolte ze seznamu.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Select from the list.</w:t>
          </w:r>
        </w:p>
      </w:docPartBody>
    </w:docPart>
    <w:docPart>
      <w:docPartPr>
        <w:name w:val="497BAB28C50A4E5ABB84638BD13A81C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60784EF-6185-467C-A371-1608694D5B88}"/>
      </w:docPartPr>
      <w:docPartBody>
        <w:p w:rsidR="00284305" w:rsidRDefault="00B93AC5" w:rsidP="00B93AC5">
          <w:pPr>
            <w:pStyle w:val="497BAB28C50A4E5ABB84638BD13A81CA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Napište příjmení zaměstnance.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Write employee’s surname.</w:t>
          </w:r>
        </w:p>
      </w:docPartBody>
    </w:docPart>
    <w:docPart>
      <w:docPartPr>
        <w:name w:val="CF70BD75E0C74573B6523C4D54187A2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23D8E9-DBA6-40EC-8449-6B7FE6E1FC97}"/>
      </w:docPartPr>
      <w:docPartBody>
        <w:p w:rsidR="00284305" w:rsidRDefault="00B93AC5" w:rsidP="00B93AC5">
          <w:pPr>
            <w:pStyle w:val="CF70BD75E0C74573B6523C4D54187A21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Vyberte nebo napište datum.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  <w:lang w:val="en-GB"/>
            </w:rPr>
            <w:t>Select or write the DOB.</w:t>
          </w:r>
        </w:p>
      </w:docPartBody>
    </w:docPart>
    <w:docPart>
      <w:docPartPr>
        <w:name w:val="1AAE53C5921F43D9A35181FD3DC3027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B2A62D-FC58-46C5-AF85-06BE4E027C69}"/>
      </w:docPartPr>
      <w:docPartBody>
        <w:p w:rsidR="00284305" w:rsidRDefault="00B93AC5" w:rsidP="00B93AC5">
          <w:pPr>
            <w:pStyle w:val="1AAE53C5921F43D9A35181FD3DC30279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Napište místo.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Write POB.</w:t>
          </w:r>
        </w:p>
      </w:docPartBody>
    </w:docPart>
    <w:docPart>
      <w:docPartPr>
        <w:name w:val="9866A43A3A68461C8539E41D72AE24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41D850-5B12-400C-821F-96DD9EBFC70A}"/>
      </w:docPartPr>
      <w:docPartBody>
        <w:p w:rsidR="00284305" w:rsidRDefault="00B93AC5" w:rsidP="00B93AC5">
          <w:pPr>
            <w:pStyle w:val="9866A43A3A68461C8539E41D72AE247C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Vepište rodné číslo.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Write birth ID number.</w:t>
          </w:r>
        </w:p>
      </w:docPartBody>
    </w:docPart>
    <w:docPart>
      <w:docPartPr>
        <w:name w:val="9D9BCC9C44DF4BAFBD222A48BFAC86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CB650F-7270-479A-A239-6E2A76BC5B3C}"/>
      </w:docPartPr>
      <w:docPartBody>
        <w:p w:rsidR="00284305" w:rsidRDefault="00B93AC5" w:rsidP="00B93AC5">
          <w:pPr>
            <w:pStyle w:val="9D9BCC9C44DF4BAFBD222A48BFAC862E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Zvolte ze seznamu.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Select from the list.</w:t>
          </w:r>
        </w:p>
      </w:docPartBody>
    </w:docPart>
    <w:docPart>
      <w:docPartPr>
        <w:name w:val="FA27C8EB9CCF49A19822B7FD3E723B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B531662-DA3E-4D76-8D82-957CFCCD0485}"/>
      </w:docPartPr>
      <w:docPartBody>
        <w:p w:rsidR="00284305" w:rsidRDefault="00B93AC5" w:rsidP="00B93AC5">
          <w:pPr>
            <w:pStyle w:val="FA27C8EB9CCF49A19822B7FD3E723BB6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Specifikujte náplň práce.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Specify the job assignment.</w:t>
          </w:r>
        </w:p>
      </w:docPartBody>
    </w:docPart>
    <w:docPart>
      <w:docPartPr>
        <w:name w:val="B6B9CC2EEE2548128E043B93E45EC3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9A4454-D9C4-47A0-BDCF-D9752E4E52C8}"/>
      </w:docPartPr>
      <w:docPartBody>
        <w:p w:rsidR="00284305" w:rsidRDefault="00B93AC5" w:rsidP="00B93AC5">
          <w:pPr>
            <w:pStyle w:val="B6B9CC2EEE2548128E043B93E45EC3A5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Vyberte ze seznamu.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Select from the list.</w:t>
          </w:r>
        </w:p>
      </w:docPartBody>
    </w:docPart>
    <w:docPart>
      <w:docPartPr>
        <w:name w:val="A756E3173CF3487AAC3941E99D1EEC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C6BA7E1-450E-4484-AAC2-86EF0113C2D7}"/>
      </w:docPartPr>
      <w:docPartBody>
        <w:p w:rsidR="00284305" w:rsidRDefault="00B93AC5" w:rsidP="00B93AC5">
          <w:pPr>
            <w:pStyle w:val="A756E3173CF3487AAC3941E99D1EEC18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Vyberte nebo napište datum.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  <w:lang w:val="en-GB"/>
            </w:rPr>
            <w:t>Select or write the date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.</w:t>
          </w:r>
        </w:p>
      </w:docPartBody>
    </w:docPart>
    <w:docPart>
      <w:docPartPr>
        <w:name w:val="F626307E2E724FCD83A13D59AD3900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5B992B-3FFF-4EB3-B6B1-E27A908C725F}"/>
      </w:docPartPr>
      <w:docPartBody>
        <w:p w:rsidR="00284305" w:rsidRDefault="00B93AC5" w:rsidP="00B93AC5">
          <w:pPr>
            <w:pStyle w:val="F626307E2E724FCD83A13D59AD39007C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Vyberte nebo napište datum – pouze v případě doby určité, jinak </w:t>
          </w:r>
          <w:r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toto </w:t>
          </w: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pole smažte.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  <w:lang w:val="en-GB"/>
            </w:rPr>
            <w:t>Select or write the finishing date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 xml:space="preserve"> – only when the period is fixed, otherwise delete this field.</w:t>
          </w:r>
        </w:p>
      </w:docPartBody>
    </w:docPart>
    <w:docPart>
      <w:docPartPr>
        <w:name w:val="00413B231D974D808497C4BB23DEBF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5BCF5A7-D4A5-4FCC-994B-2944275BF006}"/>
      </w:docPartPr>
      <w:docPartBody>
        <w:p w:rsidR="00284305" w:rsidRDefault="00B93AC5" w:rsidP="00B93AC5">
          <w:pPr>
            <w:pStyle w:val="00413B231D974D808497C4BB23DEBFBA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>Zvolte „max. 300 hodin…“, nebo zvolte druhou možnost a upravte celkový počet hodin. /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 xml:space="preserve"> Select „300 hours…“, or select the second option and adjust the total amount of hours.</w:t>
          </w:r>
        </w:p>
      </w:docPartBody>
    </w:docPart>
    <w:docPart>
      <w:docPartPr>
        <w:name w:val="7B76B07B12A248EE966EA67D7E20C5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799976-14E9-4785-8A57-333E61B8C0EE}"/>
      </w:docPartPr>
      <w:docPartBody>
        <w:p w:rsidR="00284305" w:rsidRDefault="00B93AC5" w:rsidP="00B93AC5">
          <w:pPr>
            <w:pStyle w:val="7B76B07B12A248EE966EA67D7E20C597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Napište číslo účtu ve formátu xxxxxxxxxx/xxxx.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Write employee’s bank account number.</w:t>
          </w:r>
        </w:p>
      </w:docPartBody>
    </w:docPart>
    <w:docPart>
      <w:docPartPr>
        <w:name w:val="0268723E7B3B429D96B5FB47E06CF8D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EA6CC51-C725-4C14-896F-5394CAA510C5}"/>
      </w:docPartPr>
      <w:docPartBody>
        <w:p w:rsidR="00284305" w:rsidRDefault="00B93AC5" w:rsidP="00B93AC5">
          <w:pPr>
            <w:pStyle w:val="0268723E7B3B429D96B5FB47E06CF8DC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Napište jméno hodnotitele.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Write evaluator’s name.</w:t>
          </w:r>
        </w:p>
      </w:docPartBody>
    </w:docPart>
    <w:docPart>
      <w:docPartPr>
        <w:name w:val="9DC37140EDBB49DABA8ACD516832FBD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11A4FC-432D-4E63-939A-EF1A88822681}"/>
      </w:docPartPr>
      <w:docPartBody>
        <w:p w:rsidR="00284305" w:rsidRDefault="00B93AC5" w:rsidP="00B93AC5">
          <w:pPr>
            <w:pStyle w:val="9DC37140EDBB49DABA8ACD516832FBDB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Napište trojmístný kód zdravotní pojišťovny.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Write the three-digit code of employee’s insurance company.</w:t>
          </w:r>
        </w:p>
      </w:docPartBody>
    </w:docPart>
    <w:docPart>
      <w:docPartPr>
        <w:name w:val="549B383B7224403799366AD02AA8E9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65E8362-7593-4DC3-B6A6-A0946DF39804}"/>
      </w:docPartPr>
      <w:docPartBody>
        <w:p w:rsidR="00284305" w:rsidRDefault="00B93AC5" w:rsidP="00B93AC5">
          <w:pPr>
            <w:pStyle w:val="549B383B7224403799366AD02AA8E9D0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Vyberte nebo napište datum podpisu.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  <w:lang w:val="en-GB"/>
            </w:rPr>
            <w:t>Select or write the date of signature.</w:t>
          </w:r>
        </w:p>
      </w:docPartBody>
    </w:docPart>
    <w:docPart>
      <w:docPartPr>
        <w:name w:val="53BAF89BD1AB44B4BF4D010A5A0C225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F83295B-8B9C-4161-9A44-BB62290BABD2}"/>
      </w:docPartPr>
      <w:docPartBody>
        <w:p w:rsidR="00284305" w:rsidRDefault="00B93AC5" w:rsidP="00B93AC5">
          <w:pPr>
            <w:pStyle w:val="53BAF89BD1AB44B4BF4D010A5A0C2254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Pokud má zaměstnanec pravidelné pracoviště, zvolte ze seznamu České Budějovice, nebo zvolte druhou možnost a vepište vlastní hodnotu. Jinak </w:t>
          </w:r>
          <w:r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toto </w:t>
          </w: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pole celé smažte.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If the employee has a regular workplace, select from the list – either České Budějovice, or the second option and write the workplace instead of xxx. Otherwise, delete th</w:t>
          </w:r>
          <w:r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is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 xml:space="preserve"> field completely.</w:t>
          </w:r>
        </w:p>
      </w:docPartBody>
    </w:docPart>
    <w:docPart>
      <w:docPartPr>
        <w:name w:val="CB5ECCAB912A48F4B498F4682AAEB5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684A79-C068-4831-9E8A-17F9614E2973}"/>
      </w:docPartPr>
      <w:docPartBody>
        <w:p w:rsidR="00284305" w:rsidRDefault="00B93AC5" w:rsidP="00B93AC5">
          <w:pPr>
            <w:pStyle w:val="CB5ECCAB912A48F4B498F4682AAEB5FB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Budou zaměstnanci poskytovány cestovní náhrady? Pokud ano, vyberte ze seznamu, jinak </w:t>
          </w:r>
          <w:r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toto </w:t>
          </w: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pole celé smažte.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Will the employee be provided with business expenses compensations? If so, select from the list. Otherwise, delete this field completely.</w:t>
          </w:r>
        </w:p>
      </w:docPartBody>
    </w:docPart>
    <w:docPart>
      <w:docPartPr>
        <w:name w:val="E949D51F8747491E89B57B294F2C3ED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92FF6E9-66EF-43C7-B694-96DE52BECA5D}"/>
      </w:docPartPr>
      <w:docPartBody>
        <w:p w:rsidR="0081235A" w:rsidRDefault="00B93AC5" w:rsidP="00B93AC5">
          <w:pPr>
            <w:pStyle w:val="E949D51F8747491E89B57B294F2C3EDF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Napište hodinovou sazbu.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Write the hourly rate.</w:t>
          </w:r>
        </w:p>
      </w:docPartBody>
    </w:docPart>
    <w:docPart>
      <w:docPartPr>
        <w:name w:val="05D2AD9E025040F49C39EA4DB04F6D9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BA2AA9-0CCE-47E7-A05E-1366F2171594}"/>
      </w:docPartPr>
      <w:docPartBody>
        <w:p w:rsidR="00765346" w:rsidRDefault="00B93AC5" w:rsidP="00B93AC5">
          <w:pPr>
            <w:pStyle w:val="05D2AD9E025040F49C39EA4DB04F6D92"/>
          </w:pPr>
          <w:r w:rsidRPr="008C6FFF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Napište trvalé bydliště zaměstnance. / </w:t>
          </w:r>
          <w:r w:rsidRPr="008C6FFF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Write employee’s permanent address.</w:t>
          </w:r>
        </w:p>
      </w:docPartBody>
    </w:docPart>
    <w:docPart>
      <w:docPartPr>
        <w:name w:val="0EBC554F0DBB4DAE83B580CB135693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B542712-C280-47C1-939A-FBC1A08CCBC0}"/>
      </w:docPartPr>
      <w:docPartBody>
        <w:p w:rsidR="00765346" w:rsidRDefault="00B93AC5" w:rsidP="00B93AC5">
          <w:pPr>
            <w:pStyle w:val="0EBC554F0DBB4DAE83B580CB1356938F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Napište jméno zaměstnance.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Write employee’s given name.</w:t>
          </w:r>
        </w:p>
      </w:docPartBody>
    </w:docPart>
    <w:docPart>
      <w:docPartPr>
        <w:name w:val="22120FBB958842098E844D879E79B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962D3E2-A59C-4029-AC89-89A430DD85F9}"/>
      </w:docPartPr>
      <w:docPartBody>
        <w:p w:rsidR="00765346" w:rsidRDefault="00B93AC5" w:rsidP="00B93AC5">
          <w:pPr>
            <w:pStyle w:val="22120FBB958842098E844D879E79B617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Napište titul(y).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Write employee’s degree(s).</w:t>
          </w:r>
        </w:p>
      </w:docPartBody>
    </w:docPart>
    <w:docPart>
      <w:docPartPr>
        <w:name w:val="C625E6ED05C74D9BA5804D04BD0EA41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E52436-D9D7-4C4D-87EB-03788AAA0919}"/>
      </w:docPartPr>
      <w:docPartBody>
        <w:p w:rsidR="00765346" w:rsidRDefault="00B93AC5" w:rsidP="00B93AC5">
          <w:pPr>
            <w:pStyle w:val="C625E6ED05C74D9BA5804D04BD0EA410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>Např. Slovensko,</w:t>
          </w:r>
          <w:r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 Indie,</w:t>
          </w: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 …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E.g. Slovakia</w:t>
          </w:r>
          <w:r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, India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, …</w:t>
          </w:r>
        </w:p>
      </w:docPartBody>
    </w:docPart>
    <w:docPart>
      <w:docPartPr>
        <w:name w:val="880500AB52E34D93882021E6811FC8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36D625-B2E6-464B-9D69-925E5C59C363}"/>
      </w:docPartPr>
      <w:docPartBody>
        <w:p w:rsidR="00765346" w:rsidRDefault="00B93AC5" w:rsidP="00B93AC5">
          <w:pPr>
            <w:pStyle w:val="880500AB52E34D93882021E6811FC858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Vepište číslo dokladu.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Write ID card number.</w:t>
          </w:r>
        </w:p>
      </w:docPartBody>
    </w:docPart>
    <w:docPart>
      <w:docPartPr>
        <w:name w:val="A74A970E248C4F66BA7934846B75B6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92CD16F-F626-4645-A73A-4C9C62D17A34}"/>
      </w:docPartPr>
      <w:docPartBody>
        <w:p w:rsidR="00765346" w:rsidRDefault="00B93AC5" w:rsidP="00B93AC5">
          <w:pPr>
            <w:pStyle w:val="A74A970E248C4F66BA7934846B75B68F"/>
          </w:pP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>Napište adresu pobytu zaměstnance</w:t>
          </w:r>
          <w:r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 v ČR</w:t>
          </w:r>
          <w:r w:rsidRPr="007C6D62">
            <w:rPr>
              <w:rStyle w:val="Zstupntext"/>
              <w:rFonts w:asciiTheme="minorHAnsi" w:hAnsiTheme="minorHAnsi" w:cstheme="minorHAnsi"/>
              <w:sz w:val="24"/>
              <w:szCs w:val="24"/>
            </w:rPr>
            <w:t xml:space="preserve">. / </w:t>
          </w:r>
          <w:r w:rsidRPr="007C6D62">
            <w:rPr>
              <w:rStyle w:val="Zstupntext"/>
              <w:rFonts w:asciiTheme="minorHAnsi" w:hAnsiTheme="minorHAnsi" w:cstheme="minorHAnsi"/>
              <w:i/>
              <w:iCs/>
              <w:sz w:val="24"/>
              <w:szCs w:val="24"/>
            </w:rPr>
            <w:t>Write employee’s address in the CR.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D3946"/>
    <w:rsid w:val="0003400D"/>
    <w:rsid w:val="00035557"/>
    <w:rsid w:val="000365CC"/>
    <w:rsid w:val="00072426"/>
    <w:rsid w:val="000A2F02"/>
    <w:rsid w:val="000B16EF"/>
    <w:rsid w:val="000C15D9"/>
    <w:rsid w:val="00102271"/>
    <w:rsid w:val="001062D3"/>
    <w:rsid w:val="00116E5F"/>
    <w:rsid w:val="0012224D"/>
    <w:rsid w:val="001241A4"/>
    <w:rsid w:val="0014374F"/>
    <w:rsid w:val="00156B01"/>
    <w:rsid w:val="00176706"/>
    <w:rsid w:val="001C261F"/>
    <w:rsid w:val="00201FEC"/>
    <w:rsid w:val="002250DC"/>
    <w:rsid w:val="00241D9D"/>
    <w:rsid w:val="00276E2D"/>
    <w:rsid w:val="00284305"/>
    <w:rsid w:val="00286129"/>
    <w:rsid w:val="002E5997"/>
    <w:rsid w:val="00314C77"/>
    <w:rsid w:val="00351CD2"/>
    <w:rsid w:val="003D3946"/>
    <w:rsid w:val="00407D93"/>
    <w:rsid w:val="00414FED"/>
    <w:rsid w:val="004B3F11"/>
    <w:rsid w:val="004D469D"/>
    <w:rsid w:val="004E05FE"/>
    <w:rsid w:val="004E093C"/>
    <w:rsid w:val="004F2C10"/>
    <w:rsid w:val="004F6F68"/>
    <w:rsid w:val="00501322"/>
    <w:rsid w:val="00534C34"/>
    <w:rsid w:val="00572CB7"/>
    <w:rsid w:val="005B3783"/>
    <w:rsid w:val="005C2FD0"/>
    <w:rsid w:val="00637F39"/>
    <w:rsid w:val="006B56C2"/>
    <w:rsid w:val="006D6B77"/>
    <w:rsid w:val="006E60F5"/>
    <w:rsid w:val="006F6686"/>
    <w:rsid w:val="00701816"/>
    <w:rsid w:val="00716CA3"/>
    <w:rsid w:val="00765346"/>
    <w:rsid w:val="007B7EDC"/>
    <w:rsid w:val="00806F95"/>
    <w:rsid w:val="0081235A"/>
    <w:rsid w:val="00813B40"/>
    <w:rsid w:val="00854104"/>
    <w:rsid w:val="008C38DE"/>
    <w:rsid w:val="008E3E21"/>
    <w:rsid w:val="00915311"/>
    <w:rsid w:val="0092269E"/>
    <w:rsid w:val="00961A04"/>
    <w:rsid w:val="009626F2"/>
    <w:rsid w:val="009A3B08"/>
    <w:rsid w:val="009C30BB"/>
    <w:rsid w:val="00A70913"/>
    <w:rsid w:val="00A94BE2"/>
    <w:rsid w:val="00A96AF6"/>
    <w:rsid w:val="00AD3FB5"/>
    <w:rsid w:val="00AF387B"/>
    <w:rsid w:val="00B177B4"/>
    <w:rsid w:val="00B93AC5"/>
    <w:rsid w:val="00BB15C9"/>
    <w:rsid w:val="00C31E28"/>
    <w:rsid w:val="00C819FA"/>
    <w:rsid w:val="00C93349"/>
    <w:rsid w:val="00C9464B"/>
    <w:rsid w:val="00CE16C1"/>
    <w:rsid w:val="00D10772"/>
    <w:rsid w:val="00D71D4E"/>
    <w:rsid w:val="00D736DB"/>
    <w:rsid w:val="00D9187A"/>
    <w:rsid w:val="00DC71D0"/>
    <w:rsid w:val="00DD68B4"/>
    <w:rsid w:val="00E1009E"/>
    <w:rsid w:val="00EA3FFA"/>
    <w:rsid w:val="00EF72B7"/>
    <w:rsid w:val="00F25ADA"/>
    <w:rsid w:val="00F64CB7"/>
    <w:rsid w:val="00FF54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77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93AC5"/>
    <w:rPr>
      <w:color w:val="808080"/>
    </w:rPr>
  </w:style>
  <w:style w:type="paragraph" w:customStyle="1" w:styleId="497BAB28C50A4E5ABB84638BD13A81CA4">
    <w:name w:val="497BAB28C50A4E5ABB84638BD13A81CA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0EBC554F0DBB4DAE83B580CB1356938F5">
    <w:name w:val="0EBC554F0DBB4DAE83B580CB1356938F5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22120FBB958842098E844D879E79B6175">
    <w:name w:val="22120FBB958842098E844D879E79B6175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CF70BD75E0C74573B6523C4D54187A214">
    <w:name w:val="CF70BD75E0C74573B6523C4D54187A21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1AAE53C5921F43D9A35181FD3DC302794">
    <w:name w:val="1AAE53C5921F43D9A35181FD3DC30279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9866A43A3A68461C8539E41D72AE247C4">
    <w:name w:val="9866A43A3A68461C8539E41D72AE247C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C625E6ED05C74D9BA5804D04BD0EA4105">
    <w:name w:val="C625E6ED05C74D9BA5804D04BD0EA4105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880500AB52E34D93882021E6811FC8585">
    <w:name w:val="880500AB52E34D93882021E6811FC8585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05D2AD9E025040F49C39EA4DB04F6D925">
    <w:name w:val="05D2AD9E025040F49C39EA4DB04F6D925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A74A970E248C4F66BA7934846B75B68F5">
    <w:name w:val="A74A970E248C4F66BA7934846B75B68F5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038FCD71DB3A43F7A173FA82264413FB4">
    <w:name w:val="038FCD71DB3A43F7A173FA82264413FB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9D9BCC9C44DF4BAFBD222A48BFAC862E4">
    <w:name w:val="9D9BCC9C44DF4BAFBD222A48BFAC862E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FA27C8EB9CCF49A19822B7FD3E723BB64">
    <w:name w:val="FA27C8EB9CCF49A19822B7FD3E723BB6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B6B9CC2EEE2548128E043B93E45EC3A54">
    <w:name w:val="B6B9CC2EEE2548128E043B93E45EC3A5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A756E3173CF3487AAC3941E99D1EEC184">
    <w:name w:val="A756E3173CF3487AAC3941E99D1EEC18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F626307E2E724FCD83A13D59AD39007C4">
    <w:name w:val="F626307E2E724FCD83A13D59AD39007C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00413B231D974D808497C4BB23DEBFBA4">
    <w:name w:val="00413B231D974D808497C4BB23DEBFBA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E949D51F8747491E89B57B294F2C3EDF4">
    <w:name w:val="E949D51F8747491E89B57B294F2C3EDF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7B76B07B12A248EE966EA67D7E20C5974">
    <w:name w:val="7B76B07B12A248EE966EA67D7E20C597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0268723E7B3B429D96B5FB47E06CF8DC4">
    <w:name w:val="0268723E7B3B429D96B5FB47E06CF8DC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53BAF89BD1AB44B4BF4D010A5A0C22544">
    <w:name w:val="53BAF89BD1AB44B4BF4D010A5A0C2254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CB5ECCAB912A48F4B498F4682AAEB5FB4">
    <w:name w:val="CB5ECCAB912A48F4B498F4682AAEB5FB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9DC37140EDBB49DABA8ACD516832FBDB4">
    <w:name w:val="9DC37140EDBB49DABA8ACD516832FBDB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549B383B7224403799366AD02AA8E9D04">
    <w:name w:val="549B383B7224403799366AD02AA8E9D04"/>
    <w:rsid w:val="006B56C2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497BAB28C50A4E5ABB84638BD13A81CA">
    <w:name w:val="497BAB28C50A4E5ABB84638BD13A81CA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0EBC554F0DBB4DAE83B580CB1356938F">
    <w:name w:val="0EBC554F0DBB4DAE83B580CB1356938F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22120FBB958842098E844D879E79B617">
    <w:name w:val="22120FBB958842098E844D879E79B617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CF70BD75E0C74573B6523C4D54187A21">
    <w:name w:val="CF70BD75E0C74573B6523C4D54187A21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1AAE53C5921F43D9A35181FD3DC30279">
    <w:name w:val="1AAE53C5921F43D9A35181FD3DC30279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9866A43A3A68461C8539E41D72AE247C">
    <w:name w:val="9866A43A3A68461C8539E41D72AE247C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C625E6ED05C74D9BA5804D04BD0EA410">
    <w:name w:val="C625E6ED05C74D9BA5804D04BD0EA410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880500AB52E34D93882021E6811FC858">
    <w:name w:val="880500AB52E34D93882021E6811FC858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05D2AD9E025040F49C39EA4DB04F6D92">
    <w:name w:val="05D2AD9E025040F49C39EA4DB04F6D92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A74A970E248C4F66BA7934846B75B68F">
    <w:name w:val="A74A970E248C4F66BA7934846B75B68F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038FCD71DB3A43F7A173FA82264413FB">
    <w:name w:val="038FCD71DB3A43F7A173FA82264413FB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9D9BCC9C44DF4BAFBD222A48BFAC862E">
    <w:name w:val="9D9BCC9C44DF4BAFBD222A48BFAC862E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FA27C8EB9CCF49A19822B7FD3E723BB6">
    <w:name w:val="FA27C8EB9CCF49A19822B7FD3E723BB6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B6B9CC2EEE2548128E043B93E45EC3A5">
    <w:name w:val="B6B9CC2EEE2548128E043B93E45EC3A5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A756E3173CF3487AAC3941E99D1EEC18">
    <w:name w:val="A756E3173CF3487AAC3941E99D1EEC18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F626307E2E724FCD83A13D59AD39007C">
    <w:name w:val="F626307E2E724FCD83A13D59AD39007C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00413B231D974D808497C4BB23DEBFBA">
    <w:name w:val="00413B231D974D808497C4BB23DEBFBA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E949D51F8747491E89B57B294F2C3EDF">
    <w:name w:val="E949D51F8747491E89B57B294F2C3EDF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7B76B07B12A248EE966EA67D7E20C597">
    <w:name w:val="7B76B07B12A248EE966EA67D7E20C597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0268723E7B3B429D96B5FB47E06CF8DC">
    <w:name w:val="0268723E7B3B429D96B5FB47E06CF8DC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53BAF89BD1AB44B4BF4D010A5A0C2254">
    <w:name w:val="53BAF89BD1AB44B4BF4D010A5A0C2254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CB5ECCAB912A48F4B498F4682AAEB5FB">
    <w:name w:val="CB5ECCAB912A48F4B498F4682AAEB5FB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9DC37140EDBB49DABA8ACD516832FBDB">
    <w:name w:val="9DC37140EDBB49DABA8ACD516832FBDB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  <w:style w:type="paragraph" w:customStyle="1" w:styleId="549B383B7224403799366AD02AA8E9D0">
    <w:name w:val="549B383B7224403799366AD02AA8E9D0"/>
    <w:rsid w:val="00B93AC5"/>
    <w:pPr>
      <w:spacing w:after="120" w:line="240" w:lineRule="auto"/>
      <w:jc w:val="both"/>
    </w:pPr>
    <w:rPr>
      <w:rFonts w:ascii="Calibri" w:eastAsia="Arial" w:hAnsi="Calibri" w:cs="Arial"/>
      <w:color w:val="00000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93EE8-F597-4EA3-AEA8-23FA33510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2188_dohoda_o_provedeni_prace_Word2010_13-1</Template>
  <TotalTime>0</TotalTime>
  <Pages>2</Pages>
  <Words>794</Words>
  <Characters>4690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DPP / ACJ</vt:lpstr>
    </vt:vector>
  </TitlesOfParts>
  <Company>Microsoft</Company>
  <LinksUpToDate>false</LinksUpToDate>
  <CharactersWithSpaces>5474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DPP / ACJ</dc:title>
  <dc:creator>Šebestová Tereza</dc:creator>
  <cp:lastModifiedBy>helena</cp:lastModifiedBy>
  <cp:revision>2</cp:revision>
  <cp:lastPrinted>2018-08-22T12:21:00Z</cp:lastPrinted>
  <dcterms:created xsi:type="dcterms:W3CDTF">2025-06-03T12:13:00Z</dcterms:created>
  <dcterms:modified xsi:type="dcterms:W3CDTF">2025-06-03T12:13:00Z</dcterms:modified>
</cp:coreProperties>
</file>