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DBF" w:rsidRPr="007F62ED" w:rsidRDefault="00827DBF" w:rsidP="007F62E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_stextem cz_rgb.jpg" style="width:71.25pt;height:27pt;visibility:visible">
            <v:imagedata r:id="rId4" o:title=""/>
          </v:shape>
        </w:pict>
      </w:r>
    </w:p>
    <w:p w:rsidR="00827DBF" w:rsidRPr="007F62ED" w:rsidRDefault="00827DBF" w:rsidP="00FE2B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Arial"/>
          <w:b/>
          <w:bCs/>
          <w:sz w:val="24"/>
          <w:szCs w:val="24"/>
        </w:rPr>
      </w:pPr>
      <w:r w:rsidRPr="007F62ED">
        <w:rPr>
          <w:rFonts w:cs="Arial"/>
          <w:b/>
          <w:bCs/>
          <w:sz w:val="24"/>
          <w:szCs w:val="24"/>
        </w:rPr>
        <w:t>POTVRZENÍ O UŽÍVÁNÍ FIREMNÍHO VOZIDLA</w:t>
      </w:r>
    </w:p>
    <w:p w:rsidR="00827DBF" w:rsidRPr="007F62ED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FE2BA9">
      <w:pPr>
        <w:pStyle w:val="NoSpacing"/>
        <w:outlineLvl w:val="0"/>
      </w:pPr>
      <w:r w:rsidRPr="00597D8E">
        <w:t>Statutární zástupce společnosti………………………………………………</w:t>
      </w:r>
      <w:r>
        <w:t>………………………</w:t>
      </w:r>
      <w:r w:rsidRPr="00597D8E">
        <w:t xml:space="preserve"> 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597D8E">
      <w:pPr>
        <w:pStyle w:val="NoSpacing"/>
      </w:pPr>
      <w:r w:rsidRPr="00597D8E">
        <w:t>pan / paní ........................................</w:t>
      </w:r>
      <w:r>
        <w:t>.........................................,</w:t>
      </w:r>
      <w:r w:rsidRPr="00597D8E">
        <w:t xml:space="preserve"> tímto souhlasí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597D8E">
      <w:pPr>
        <w:pStyle w:val="NoSpacing"/>
      </w:pPr>
      <w:r w:rsidRPr="00597D8E">
        <w:t>s používáním firemního vozidla panem / paní…</w:t>
      </w:r>
      <w:r>
        <w:t>………………………</w:t>
      </w:r>
      <w:r w:rsidRPr="00597D8E">
        <w:t>……</w:t>
      </w:r>
      <w:r>
        <w:t>………………..</w:t>
      </w:r>
      <w:r w:rsidRPr="00597D8E">
        <w:t xml:space="preserve"> 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597D8E">
      <w:pPr>
        <w:pStyle w:val="NoSpacing"/>
      </w:pPr>
      <w:r w:rsidRPr="00597D8E">
        <w:t>s číslem OP (cestovního pasu) .......................</w:t>
      </w:r>
      <w:r>
        <w:t>.........................</w:t>
      </w:r>
      <w:r w:rsidRPr="00597D8E">
        <w:t>..........</w:t>
      </w:r>
      <w:r>
        <w:t>................,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Pr="00597D8E" w:rsidRDefault="00827DBF" w:rsidP="00FE2BA9">
      <w:pPr>
        <w:pStyle w:val="NoSpacing"/>
        <w:outlineLvl w:val="0"/>
      </w:pPr>
      <w:r w:rsidRPr="00597D8E">
        <w:t>Platnost zapůjčení od ......</w:t>
      </w:r>
      <w:r>
        <w:t>...............................</w:t>
      </w:r>
      <w:r w:rsidRPr="00597D8E">
        <w:t>........do .............</w:t>
      </w:r>
      <w:r>
        <w:t>.</w:t>
      </w:r>
      <w:r w:rsidRPr="00597D8E">
        <w:t>.</w:t>
      </w:r>
      <w:r>
        <w:t>.........</w:t>
      </w:r>
      <w:r w:rsidRPr="00597D8E">
        <w:t>..............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Pr="002E33FE" w:rsidRDefault="00827DBF" w:rsidP="00FE2BA9">
      <w:pPr>
        <w:pStyle w:val="NoSpacing"/>
        <w:outlineLvl w:val="0"/>
        <w:rPr>
          <w:b/>
          <w:u w:val="single"/>
        </w:rPr>
      </w:pPr>
      <w:r w:rsidRPr="002E33FE">
        <w:rPr>
          <w:b/>
          <w:u w:val="single"/>
        </w:rPr>
        <w:t>Identifikace vozidla</w:t>
      </w:r>
    </w:p>
    <w:p w:rsidR="00827DBF" w:rsidRDefault="00827DBF" w:rsidP="00FE2BA9">
      <w:pPr>
        <w:pStyle w:val="NoSpacing"/>
        <w:outlineLvl w:val="0"/>
      </w:pPr>
      <w:r w:rsidRPr="00597D8E">
        <w:t>Model:.......................</w:t>
      </w:r>
      <w:r>
        <w:t>.......................</w:t>
      </w:r>
      <w:r w:rsidRPr="00597D8E">
        <w:t>............................................</w:t>
      </w:r>
      <w:r>
        <w:t>...</w:t>
      </w:r>
      <w:r w:rsidRPr="00597D8E">
        <w:t>...</w:t>
      </w:r>
      <w:r>
        <w:t>.................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FE2BA9">
      <w:pPr>
        <w:pStyle w:val="NoSpacing"/>
        <w:outlineLvl w:val="0"/>
      </w:pPr>
      <w:r w:rsidRPr="00597D8E">
        <w:t>Reg.značka:...............................................................</w:t>
      </w:r>
      <w:r>
        <w:t>...........................................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Pr="00597D8E" w:rsidRDefault="00827DBF" w:rsidP="00FE2BA9">
      <w:pPr>
        <w:pStyle w:val="NoSpacing"/>
        <w:outlineLvl w:val="0"/>
      </w:pPr>
      <w:r w:rsidRPr="00597D8E">
        <w:t>VIN:......................................................................</w:t>
      </w:r>
      <w:r>
        <w:t>.........................</w:t>
      </w:r>
      <w:r w:rsidRPr="00597D8E">
        <w:t>......</w:t>
      </w:r>
      <w:r>
        <w:t>.................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FE2BA9">
      <w:pPr>
        <w:pStyle w:val="NoSpacing"/>
        <w:jc w:val="center"/>
        <w:outlineLvl w:val="0"/>
        <w:rPr>
          <w:b/>
          <w:sz w:val="24"/>
          <w:szCs w:val="24"/>
        </w:rPr>
      </w:pPr>
      <w:r w:rsidRPr="007F62ED">
        <w:rPr>
          <w:b/>
          <w:sz w:val="24"/>
          <w:szCs w:val="24"/>
        </w:rPr>
        <w:t>USE OF A COMPANY CAR CERTIFICATE</w:t>
      </w:r>
    </w:p>
    <w:p w:rsidR="00827DBF" w:rsidRPr="007F62ED" w:rsidRDefault="00827DBF" w:rsidP="007F62ED">
      <w:pPr>
        <w:pStyle w:val="NoSpacing"/>
        <w:jc w:val="center"/>
        <w:rPr>
          <w:b/>
          <w:sz w:val="16"/>
          <w:szCs w:val="16"/>
        </w:rPr>
      </w:pPr>
    </w:p>
    <w:p w:rsidR="00827DBF" w:rsidRDefault="00827DBF" w:rsidP="00FE2BA9">
      <w:pPr>
        <w:pStyle w:val="NoSpacing"/>
        <w:outlineLvl w:val="0"/>
      </w:pPr>
      <w:r w:rsidRPr="00597D8E">
        <w:t>Mr. / Mrs. ....................................................</w:t>
      </w:r>
      <w:r>
        <w:t>.....................</w:t>
      </w:r>
      <w:r w:rsidRPr="00597D8E">
        <w:t>.</w:t>
      </w:r>
      <w:r>
        <w:t>....</w:t>
      </w:r>
      <w:r w:rsidRPr="00597D8E">
        <w:t>.... , an authorized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Pr="00597D8E" w:rsidRDefault="00827DBF" w:rsidP="00597D8E">
      <w:pPr>
        <w:pStyle w:val="NoSpacing"/>
      </w:pPr>
      <w:r w:rsidRPr="00597D8E">
        <w:t>representat</w:t>
      </w:r>
      <w:r>
        <w:t>ive of the</w:t>
      </w:r>
      <w:r w:rsidRPr="00597D8E">
        <w:t>.............................</w:t>
      </w:r>
      <w:r>
        <w:t>......................</w:t>
      </w:r>
      <w:r w:rsidRPr="00597D8E">
        <w:t>...........................</w:t>
      </w:r>
      <w:r>
        <w:t>..</w:t>
      </w:r>
      <w:r w:rsidRPr="00597D8E">
        <w:t>....</w:t>
      </w:r>
      <w:r>
        <w:t>..</w:t>
      </w:r>
      <w:r w:rsidRPr="00597D8E">
        <w:t>...,</w:t>
      </w:r>
    </w:p>
    <w:p w:rsidR="00827DBF" w:rsidRPr="00597D8E" w:rsidRDefault="00827DBF" w:rsidP="00597D8E">
      <w:pPr>
        <w:pStyle w:val="NoSpacing"/>
      </w:pPr>
      <w:r>
        <w:t xml:space="preserve">                                                                     </w:t>
      </w:r>
      <w:r w:rsidRPr="00597D8E">
        <w:t>(company)</w:t>
      </w:r>
    </w:p>
    <w:p w:rsidR="00827DBF" w:rsidRDefault="00827DBF" w:rsidP="00597D8E">
      <w:pPr>
        <w:pStyle w:val="NoSpacing"/>
      </w:pPr>
      <w:r w:rsidRPr="00597D8E">
        <w:t>hereby agrees with the use of a company car</w:t>
      </w:r>
      <w:r>
        <w:t xml:space="preserve"> ,</w:t>
      </w:r>
    </w:p>
    <w:p w:rsidR="00827DBF" w:rsidRPr="003D32F8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597D8E">
      <w:pPr>
        <w:pStyle w:val="NoSpacing"/>
      </w:pPr>
      <w:r w:rsidRPr="00597D8E">
        <w:t>by Mr. / Mrs. ....</w:t>
      </w:r>
      <w:r>
        <w:t>...............</w:t>
      </w:r>
      <w:r w:rsidRPr="00597D8E">
        <w:t>..</w:t>
      </w:r>
      <w:r>
        <w:t>........................</w:t>
      </w:r>
      <w:r w:rsidRPr="00597D8E">
        <w:t>.....</w:t>
      </w:r>
      <w:r>
        <w:t>.</w:t>
      </w:r>
      <w:r w:rsidRPr="00597D8E">
        <w:t>,ID-no. ...........</w:t>
      </w:r>
      <w:r>
        <w:t>..</w:t>
      </w:r>
      <w:r w:rsidRPr="00597D8E">
        <w:t>......</w:t>
      </w:r>
      <w:r>
        <w:t>...................,</w:t>
      </w:r>
    </w:p>
    <w:p w:rsidR="00827DBF" w:rsidRPr="002E33FE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FE2BA9">
      <w:pPr>
        <w:pStyle w:val="NoSpacing"/>
        <w:outlineLvl w:val="0"/>
      </w:pPr>
      <w:r w:rsidRPr="00597D8E">
        <w:t>Validity: from .................</w:t>
      </w:r>
      <w:r>
        <w:t>..................</w:t>
      </w:r>
      <w:r w:rsidRPr="00597D8E">
        <w:t>..............to .......</w:t>
      </w:r>
      <w:r>
        <w:t>..........</w:t>
      </w:r>
      <w:r w:rsidRPr="00597D8E">
        <w:t>............</w:t>
      </w:r>
      <w:r>
        <w:t>..</w:t>
      </w:r>
      <w:r w:rsidRPr="00597D8E">
        <w:t>......</w:t>
      </w:r>
      <w:r>
        <w:t>..</w:t>
      </w:r>
      <w:r w:rsidRPr="00597D8E">
        <w:t>.........</w:t>
      </w:r>
    </w:p>
    <w:p w:rsidR="00827DBF" w:rsidRPr="007F62ED" w:rsidRDefault="00827DBF" w:rsidP="00597D8E">
      <w:pPr>
        <w:pStyle w:val="NoSpacing"/>
        <w:rPr>
          <w:b/>
          <w:sz w:val="16"/>
          <w:szCs w:val="16"/>
          <w:u w:val="single"/>
        </w:rPr>
      </w:pPr>
    </w:p>
    <w:p w:rsidR="00827DBF" w:rsidRPr="002E33FE" w:rsidRDefault="00827DBF" w:rsidP="00FE2BA9">
      <w:pPr>
        <w:pStyle w:val="NoSpacing"/>
        <w:outlineLvl w:val="0"/>
        <w:rPr>
          <w:b/>
          <w:u w:val="single"/>
        </w:rPr>
      </w:pPr>
      <w:r w:rsidRPr="002E33FE">
        <w:rPr>
          <w:b/>
          <w:u w:val="single"/>
        </w:rPr>
        <w:t>Car identification</w:t>
      </w:r>
    </w:p>
    <w:p w:rsidR="00827DBF" w:rsidRDefault="00827DBF" w:rsidP="00FE2BA9">
      <w:pPr>
        <w:pStyle w:val="NoSpacing"/>
        <w:outlineLvl w:val="0"/>
      </w:pPr>
      <w:r w:rsidRPr="00597D8E">
        <w:t>Model: ..............................</w:t>
      </w:r>
      <w:r>
        <w:t>.....................</w:t>
      </w:r>
      <w:r w:rsidRPr="00597D8E">
        <w:t>.............................................</w:t>
      </w:r>
      <w:r>
        <w:t>..</w:t>
      </w:r>
      <w:r w:rsidRPr="00597D8E">
        <w:t>.</w:t>
      </w:r>
      <w:r>
        <w:t>............</w:t>
      </w:r>
    </w:p>
    <w:p w:rsidR="00827DBF" w:rsidRPr="007F62ED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FE2BA9">
      <w:pPr>
        <w:pStyle w:val="NoSpacing"/>
        <w:outlineLvl w:val="0"/>
      </w:pPr>
      <w:r w:rsidRPr="00597D8E">
        <w:t>Registration number: ........</w:t>
      </w:r>
      <w:r>
        <w:t>.....................</w:t>
      </w:r>
      <w:r w:rsidRPr="00597D8E">
        <w:t>..............................................</w:t>
      </w:r>
      <w:r>
        <w:t>....</w:t>
      </w:r>
      <w:r w:rsidRPr="00597D8E">
        <w:t>.........</w:t>
      </w:r>
    </w:p>
    <w:p w:rsidR="00827DBF" w:rsidRPr="007F62ED" w:rsidRDefault="00827DBF" w:rsidP="00597D8E">
      <w:pPr>
        <w:pStyle w:val="NoSpacing"/>
        <w:rPr>
          <w:sz w:val="16"/>
          <w:szCs w:val="16"/>
        </w:rPr>
      </w:pPr>
    </w:p>
    <w:p w:rsidR="00827DBF" w:rsidRDefault="00827DBF" w:rsidP="00FE2BA9">
      <w:pPr>
        <w:pStyle w:val="NoSpacing"/>
        <w:outlineLvl w:val="0"/>
      </w:pPr>
      <w:r w:rsidRPr="00597D8E">
        <w:t>VIN: ...........................</w:t>
      </w:r>
      <w:r>
        <w:t>...................</w:t>
      </w:r>
      <w:r w:rsidRPr="00597D8E">
        <w:t>................................</w:t>
      </w:r>
      <w:r>
        <w:t>..</w:t>
      </w:r>
      <w:r w:rsidRPr="00597D8E">
        <w:t>.........................</w:t>
      </w:r>
      <w:r>
        <w:t>...</w:t>
      </w:r>
      <w:r w:rsidRPr="00597D8E">
        <w:t>........</w:t>
      </w:r>
    </w:p>
    <w:p w:rsidR="00827DBF" w:rsidRPr="007F62ED" w:rsidRDefault="00827DBF" w:rsidP="00597D8E">
      <w:pPr>
        <w:pStyle w:val="NoSpacing"/>
        <w:rPr>
          <w:sz w:val="16"/>
          <w:szCs w:val="16"/>
        </w:rPr>
      </w:pPr>
      <w:bookmarkStart w:id="0" w:name="_GoBack"/>
      <w:bookmarkEnd w:id="0"/>
    </w:p>
    <w:p w:rsidR="00827DBF" w:rsidRDefault="00827DBF" w:rsidP="00FE2BA9">
      <w:pPr>
        <w:pStyle w:val="NoSpacing"/>
        <w:outlineLvl w:val="0"/>
      </w:pPr>
      <w:r w:rsidRPr="00597D8E">
        <w:t>Datum/Date: ...........</w:t>
      </w:r>
      <w:r>
        <w:t>.............................................................</w:t>
      </w:r>
      <w:r w:rsidRPr="00597D8E">
        <w:t>.................</w:t>
      </w:r>
      <w:r>
        <w:t>............</w:t>
      </w:r>
    </w:p>
    <w:p w:rsidR="00827DBF" w:rsidRPr="007F62ED" w:rsidRDefault="00827DBF" w:rsidP="00597D8E">
      <w:pPr>
        <w:pStyle w:val="NoSpacing"/>
        <w:rPr>
          <w:sz w:val="16"/>
          <w:szCs w:val="16"/>
        </w:rPr>
      </w:pPr>
    </w:p>
    <w:p w:rsidR="00827DBF" w:rsidRPr="00597D8E" w:rsidRDefault="00827DBF" w:rsidP="00597D8E">
      <w:pPr>
        <w:pStyle w:val="NoSpacing"/>
      </w:pPr>
      <w:r w:rsidRPr="00597D8E">
        <w:t>Místo / Place: ...................................... Podpis/Signature....................</w:t>
      </w:r>
      <w:r>
        <w:t>.</w:t>
      </w:r>
      <w:r w:rsidRPr="00597D8E">
        <w:t>.............</w:t>
      </w:r>
    </w:p>
    <w:sectPr w:rsidR="00827DBF" w:rsidRPr="00597D8E" w:rsidSect="00FE2BA9">
      <w:pgSz w:w="8391" w:h="11907" w:code="1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029"/>
    <w:rsid w:val="002D50B2"/>
    <w:rsid w:val="002E33FE"/>
    <w:rsid w:val="0039671E"/>
    <w:rsid w:val="003D32F8"/>
    <w:rsid w:val="004A1109"/>
    <w:rsid w:val="00541197"/>
    <w:rsid w:val="00546B7C"/>
    <w:rsid w:val="00597D8E"/>
    <w:rsid w:val="007817B1"/>
    <w:rsid w:val="007A1F67"/>
    <w:rsid w:val="007F62ED"/>
    <w:rsid w:val="00827DBF"/>
    <w:rsid w:val="00AB6275"/>
    <w:rsid w:val="00C15029"/>
    <w:rsid w:val="00CD3604"/>
    <w:rsid w:val="00CE6616"/>
    <w:rsid w:val="00E00997"/>
    <w:rsid w:val="00F67799"/>
    <w:rsid w:val="00FE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B7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97D8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302</Words>
  <Characters>1785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Švarc Miloslav</dc:creator>
  <cp:keywords/>
  <dc:description/>
  <cp:lastModifiedBy>novakova_dana</cp:lastModifiedBy>
  <cp:revision>2</cp:revision>
  <cp:lastPrinted>2015-06-11T09:13:00Z</cp:lastPrinted>
  <dcterms:created xsi:type="dcterms:W3CDTF">2015-07-22T06:46:00Z</dcterms:created>
  <dcterms:modified xsi:type="dcterms:W3CDTF">2015-07-22T06:46:00Z</dcterms:modified>
</cp:coreProperties>
</file>