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76" w:rsidRPr="00B63DB3" w:rsidRDefault="00553176" w:rsidP="00B63DB3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</w:rPr>
      </w:pPr>
      <w:r w:rsidRPr="00B63DB3">
        <w:rPr>
          <w:rFonts w:cs="Arial"/>
          <w:b/>
          <w:bCs/>
          <w:sz w:val="28"/>
          <w:szCs w:val="28"/>
        </w:rPr>
        <w:t>POTVRZENÍ O ZAP</w:t>
      </w:r>
      <w:r w:rsidRPr="00B63DB3">
        <w:rPr>
          <w:rFonts w:cs="TTE185DDC0t00"/>
          <w:sz w:val="28"/>
          <w:szCs w:val="28"/>
        </w:rPr>
        <w:t>Ů</w:t>
      </w:r>
      <w:r w:rsidRPr="00B63DB3">
        <w:rPr>
          <w:rFonts w:cs="Arial"/>
          <w:b/>
          <w:bCs/>
          <w:sz w:val="28"/>
          <w:szCs w:val="28"/>
        </w:rPr>
        <w:t>J</w:t>
      </w:r>
      <w:r w:rsidRPr="00B63DB3">
        <w:rPr>
          <w:rFonts w:cs="TTE185DDC0t00"/>
          <w:sz w:val="28"/>
          <w:szCs w:val="28"/>
        </w:rPr>
        <w:t>Č</w:t>
      </w:r>
      <w:r w:rsidRPr="00B63DB3">
        <w:rPr>
          <w:rFonts w:cs="Arial"/>
          <w:b/>
          <w:bCs/>
          <w:sz w:val="28"/>
          <w:szCs w:val="28"/>
        </w:rPr>
        <w:t>ENÍ VOZIDLA</w:t>
      </w:r>
    </w:p>
    <w:p w:rsidR="00553176" w:rsidRPr="00DE001D" w:rsidRDefault="00553176" w:rsidP="00B63D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p w:rsidR="00553176" w:rsidRDefault="00553176" w:rsidP="00B63DB3">
      <w:pPr>
        <w:pStyle w:val="NoSpacing"/>
      </w:pPr>
      <w:r>
        <w:t xml:space="preserve">Pan / paní ................................................................................ tímto souhlasí s používáním automobilu </w:t>
      </w:r>
    </w:p>
    <w:p w:rsidR="00553176" w:rsidRDefault="00553176" w:rsidP="00B63DB3">
      <w:pPr>
        <w:pStyle w:val="NoSpacing"/>
      </w:pPr>
      <w:r>
        <w:t>panem / paní ..........................................................................,</w:t>
      </w:r>
    </w:p>
    <w:p w:rsidR="00553176" w:rsidRDefault="00553176" w:rsidP="00B63DB3">
      <w:pPr>
        <w:pStyle w:val="NoSpacing"/>
      </w:pPr>
      <w:r>
        <w:t xml:space="preserve">                    s </w:t>
      </w:r>
      <w:r>
        <w:rPr>
          <w:rFonts w:ascii="TTE16CDDC0t00" w:hAnsi="TTE16CDDC0t00" w:cs="TTE16CDDC0t00"/>
        </w:rPr>
        <w:t>č</w:t>
      </w:r>
      <w:r>
        <w:t xml:space="preserve">íslem OP (cestovního pasu) </w:t>
      </w:r>
    </w:p>
    <w:p w:rsidR="00553176" w:rsidRDefault="00553176" w:rsidP="00B63DB3">
      <w:pPr>
        <w:pStyle w:val="NoSpacing"/>
      </w:pPr>
      <w:r>
        <w:t>Platnost zap</w:t>
      </w:r>
      <w:r>
        <w:rPr>
          <w:rFonts w:ascii="TTE16CDDC0t00" w:hAnsi="TTE16CDDC0t00" w:cs="TTE16CDDC0t00"/>
        </w:rPr>
        <w:t>ů</w:t>
      </w:r>
      <w:r>
        <w:t>j</w:t>
      </w:r>
      <w:r>
        <w:rPr>
          <w:rFonts w:ascii="TTE16CDDC0t00" w:hAnsi="TTE16CDDC0t00" w:cs="TTE16CDDC0t00"/>
        </w:rPr>
        <w:t>č</w:t>
      </w:r>
      <w:r>
        <w:t>ení od ...............................do ............................</w:t>
      </w:r>
    </w:p>
    <w:p w:rsidR="00553176" w:rsidRDefault="00553176" w:rsidP="00B63DB3">
      <w:pPr>
        <w:pStyle w:val="NoSpacing"/>
      </w:pPr>
    </w:p>
    <w:p w:rsidR="00553176" w:rsidRPr="00B63DB3" w:rsidRDefault="00553176" w:rsidP="00B63DB3">
      <w:pPr>
        <w:pStyle w:val="NoSpacing"/>
        <w:rPr>
          <w:b/>
        </w:rPr>
      </w:pPr>
      <w:r w:rsidRPr="00B63DB3">
        <w:rPr>
          <w:b/>
        </w:rPr>
        <w:t>Identifikace vozidla</w:t>
      </w:r>
    </w:p>
    <w:p w:rsidR="00553176" w:rsidRDefault="00553176" w:rsidP="00B63DB3">
      <w:pPr>
        <w:pStyle w:val="NoSpacing"/>
      </w:pPr>
      <w:r>
        <w:t>Model:........................................................................................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</w:pPr>
      <w:r>
        <w:t>Reg.zna</w:t>
      </w:r>
      <w:r>
        <w:rPr>
          <w:rFonts w:ascii="TTE16CDDC0t00" w:hAnsi="TTE16CDDC0t00" w:cs="TTE16CDDC0t00"/>
        </w:rPr>
        <w:t>č</w:t>
      </w:r>
      <w:r>
        <w:t>ka:................................................................................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</w:pPr>
      <w:r>
        <w:t>VIN:............................................................................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  <w:jc w:val="center"/>
        <w:rPr>
          <w:b/>
          <w:bCs/>
          <w:sz w:val="28"/>
          <w:szCs w:val="28"/>
        </w:rPr>
      </w:pPr>
      <w:r w:rsidRPr="00B63DB3">
        <w:rPr>
          <w:b/>
          <w:bCs/>
          <w:sz w:val="28"/>
          <w:szCs w:val="28"/>
        </w:rPr>
        <w:t>USE OF A PRIVATE CARCERTIFICATE</w:t>
      </w:r>
    </w:p>
    <w:p w:rsidR="00553176" w:rsidRPr="00DE001D" w:rsidRDefault="00553176" w:rsidP="00B63DB3">
      <w:pPr>
        <w:pStyle w:val="NoSpacing"/>
        <w:jc w:val="center"/>
        <w:rPr>
          <w:b/>
          <w:bCs/>
          <w:sz w:val="16"/>
          <w:szCs w:val="16"/>
        </w:rPr>
      </w:pPr>
    </w:p>
    <w:p w:rsidR="00553176" w:rsidRDefault="00553176" w:rsidP="00B63DB3">
      <w:pPr>
        <w:pStyle w:val="NoSpacing"/>
      </w:pPr>
      <w:r>
        <w:t>Mr. / Mrs. ................................................................................ hereby agreeswith the use of a private car by Mr. / Mrs. ...................................................................................................,</w:t>
      </w:r>
      <w:bookmarkStart w:id="0" w:name="_GoBack"/>
      <w:bookmarkEnd w:id="0"/>
    </w:p>
    <w:p w:rsidR="00553176" w:rsidRDefault="00553176" w:rsidP="00B63DB3">
      <w:pPr>
        <w:pStyle w:val="NoSpacing"/>
      </w:pPr>
      <w:r>
        <w:t>ID-no. .........................................................................................</w:t>
      </w:r>
    </w:p>
    <w:p w:rsidR="00553176" w:rsidRDefault="00553176" w:rsidP="00B63DB3">
      <w:pPr>
        <w:pStyle w:val="NoSpacing"/>
      </w:pPr>
      <w:r>
        <w:t>Validity: from ......................................to .................................</w:t>
      </w:r>
    </w:p>
    <w:p w:rsidR="00553176" w:rsidRDefault="00553176" w:rsidP="00B63DB3">
      <w:pPr>
        <w:pStyle w:val="NoSpacing"/>
      </w:pPr>
    </w:p>
    <w:p w:rsidR="00553176" w:rsidRPr="00B63DB3" w:rsidRDefault="00553176" w:rsidP="00B63DB3">
      <w:pPr>
        <w:pStyle w:val="NoSpacing"/>
        <w:rPr>
          <w:b/>
        </w:rPr>
      </w:pPr>
      <w:r w:rsidRPr="00B63DB3">
        <w:rPr>
          <w:b/>
        </w:rPr>
        <w:t>Car identification</w:t>
      </w:r>
    </w:p>
    <w:p w:rsidR="00553176" w:rsidRDefault="00553176" w:rsidP="00B63DB3">
      <w:pPr>
        <w:pStyle w:val="NoSpacing"/>
      </w:pPr>
      <w:r>
        <w:t>Model:.......................................................................................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</w:pPr>
      <w:r>
        <w:t>Registration number: ...............................................................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</w:pPr>
      <w:r>
        <w:t>VIN: ...........................................................................................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</w:pPr>
      <w:r>
        <w:t>Datum/Date: ...........................Místo / Place: ………...................</w:t>
      </w:r>
    </w:p>
    <w:p w:rsidR="00553176" w:rsidRDefault="00553176" w:rsidP="00B63DB3">
      <w:pPr>
        <w:pStyle w:val="NoSpacing"/>
      </w:pPr>
    </w:p>
    <w:p w:rsidR="00553176" w:rsidRDefault="00553176" w:rsidP="00B63DB3">
      <w:pPr>
        <w:pStyle w:val="NoSpacing"/>
      </w:pPr>
      <w:r>
        <w:t>Podpis/Signature.....................................................................</w:t>
      </w:r>
    </w:p>
    <w:sectPr w:rsidR="00553176" w:rsidSect="00B63DB3">
      <w:pgSz w:w="8391" w:h="11907" w:code="1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185DDC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6CDDC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9BA"/>
    <w:rsid w:val="00553176"/>
    <w:rsid w:val="00573FCB"/>
    <w:rsid w:val="006C337A"/>
    <w:rsid w:val="007D0BAD"/>
    <w:rsid w:val="0093199B"/>
    <w:rsid w:val="00A24657"/>
    <w:rsid w:val="00A90181"/>
    <w:rsid w:val="00B63DB3"/>
    <w:rsid w:val="00BA5871"/>
    <w:rsid w:val="00BB019D"/>
    <w:rsid w:val="00C839BA"/>
    <w:rsid w:val="00D667B4"/>
    <w:rsid w:val="00DE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18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63DB3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B0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0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233</Words>
  <Characters>1381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POTVRZENÍ O ZAPŮJČENÍ VOZIDLA</dc:title>
  <dc:subject/>
  <dc:creator>Švarc Miloslav</dc:creator>
  <cp:keywords/>
  <dc:description/>
  <cp:lastModifiedBy>novakova_dana</cp:lastModifiedBy>
  <cp:revision>3</cp:revision>
  <cp:lastPrinted>2015-06-08T07:45:00Z</cp:lastPrinted>
  <dcterms:created xsi:type="dcterms:W3CDTF">2015-07-22T06:37:00Z</dcterms:created>
  <dcterms:modified xsi:type="dcterms:W3CDTF">2015-07-22T08:37:00Z</dcterms:modified>
</cp:coreProperties>
</file>