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9B98F9" w14:textId="6CC5C357" w:rsidR="005A2EC7" w:rsidRPr="008B0B04" w:rsidRDefault="005A2EC7" w:rsidP="008B0B04">
      <w:pPr>
        <w:pBdr>
          <w:top w:val="single" w:sz="8" w:space="3" w:color="000000"/>
          <w:left w:val="single" w:sz="8" w:space="0" w:color="000000"/>
          <w:bottom w:val="single" w:sz="8" w:space="3" w:color="000000"/>
          <w:right w:val="single" w:sz="8" w:space="0" w:color="000000"/>
        </w:pBdr>
        <w:spacing w:line="259" w:lineRule="auto"/>
        <w:jc w:val="center"/>
        <w:rPr>
          <w:sz w:val="30"/>
          <w:szCs w:val="30"/>
          <w:lang w:val="en-GB"/>
        </w:rPr>
      </w:pPr>
      <w:bookmarkStart w:id="0" w:name="_GoBack"/>
      <w:bookmarkEnd w:id="0"/>
      <w:r w:rsidRPr="008B0B04">
        <w:rPr>
          <w:b/>
          <w:sz w:val="30"/>
          <w:szCs w:val="30"/>
        </w:rPr>
        <w:t>Dohoda o pr</w:t>
      </w:r>
      <w:r w:rsidR="00AF51C6">
        <w:rPr>
          <w:b/>
          <w:sz w:val="30"/>
          <w:szCs w:val="30"/>
        </w:rPr>
        <w:t>acovní činnosti</w:t>
      </w:r>
      <w:r w:rsidRPr="008B0B04">
        <w:rPr>
          <w:b/>
          <w:sz w:val="30"/>
          <w:szCs w:val="30"/>
        </w:rPr>
        <w:t xml:space="preserve"> / </w:t>
      </w:r>
      <w:r w:rsidRPr="008B0B04">
        <w:rPr>
          <w:b/>
          <w:i/>
          <w:iCs/>
          <w:sz w:val="30"/>
          <w:szCs w:val="30"/>
          <w:lang w:val="en-GB"/>
        </w:rPr>
        <w:t xml:space="preserve">Agreement to </w:t>
      </w:r>
      <w:r w:rsidR="00AF51C6">
        <w:rPr>
          <w:b/>
          <w:i/>
          <w:iCs/>
          <w:sz w:val="30"/>
          <w:szCs w:val="30"/>
          <w:lang w:val="en-GB"/>
        </w:rPr>
        <w:t>Perform Work</w:t>
      </w:r>
    </w:p>
    <w:p w14:paraId="1D7067C5" w14:textId="1268B675" w:rsidR="003E6F2E" w:rsidRPr="00900FB4" w:rsidRDefault="005A2EC7" w:rsidP="008B0B04">
      <w:pPr>
        <w:pBdr>
          <w:top w:val="single" w:sz="8" w:space="3" w:color="000000"/>
          <w:left w:val="single" w:sz="8" w:space="0" w:color="000000"/>
          <w:bottom w:val="single" w:sz="8" w:space="3" w:color="000000"/>
          <w:right w:val="single" w:sz="8" w:space="0" w:color="000000"/>
        </w:pBdr>
        <w:spacing w:line="259" w:lineRule="auto"/>
        <w:jc w:val="center"/>
        <w:rPr>
          <w:i/>
          <w:sz w:val="18"/>
          <w:szCs w:val="18"/>
          <w:lang w:val="en-GB"/>
        </w:rPr>
      </w:pPr>
      <w:r w:rsidRPr="00874D7D">
        <w:rPr>
          <w:iCs/>
          <w:sz w:val="18"/>
          <w:szCs w:val="18"/>
        </w:rPr>
        <w:t>uzavřená podle příslušných ustanovení Zákoníku práce v platném znění</w:t>
      </w:r>
      <w:r w:rsidRPr="00874D7D">
        <w:rPr>
          <w:i/>
          <w:sz w:val="18"/>
          <w:szCs w:val="18"/>
        </w:rPr>
        <w:br/>
      </w:r>
      <w:r w:rsidRPr="00874D7D">
        <w:rPr>
          <w:iCs/>
          <w:sz w:val="18"/>
          <w:szCs w:val="18"/>
        </w:rPr>
        <w:t xml:space="preserve">/ </w:t>
      </w:r>
      <w:r w:rsidRPr="00874D7D">
        <w:rPr>
          <w:i/>
          <w:sz w:val="18"/>
          <w:szCs w:val="18"/>
          <w:lang w:val="en-GB"/>
        </w:rPr>
        <w:t>made pursuant to the relevant provisions of the Czech Labour Code</w:t>
      </w:r>
      <w:r w:rsidR="00362D2E">
        <w:rPr>
          <w:i/>
          <w:sz w:val="18"/>
          <w:szCs w:val="18"/>
          <w:lang w:val="en-GB"/>
        </w:rPr>
        <w:t>,</w:t>
      </w:r>
      <w:r w:rsidRPr="00874D7D">
        <w:rPr>
          <w:i/>
          <w:sz w:val="18"/>
          <w:szCs w:val="18"/>
          <w:lang w:val="en-GB"/>
        </w:rPr>
        <w:t xml:space="preserve"> as amended</w:t>
      </w:r>
    </w:p>
    <w:p w14:paraId="6D3C7608" w14:textId="5B927A73" w:rsidR="00567AD3" w:rsidRPr="00821410" w:rsidRDefault="00092351" w:rsidP="007216DE">
      <w:pPr>
        <w:pStyle w:val="Nadpis1"/>
      </w:pPr>
      <w:r w:rsidRPr="00821410">
        <w:t xml:space="preserve">I. </w:t>
      </w:r>
      <w:r w:rsidR="007A414C" w:rsidRPr="00821410">
        <w:t>Smluvní stran</w:t>
      </w:r>
      <w:r w:rsidR="00567AD3" w:rsidRPr="00821410">
        <w:t>y</w:t>
      </w:r>
      <w:r w:rsidR="001C6250" w:rsidRPr="00821410">
        <w:t xml:space="preserve"> / </w:t>
      </w:r>
      <w:r w:rsidR="001C6250" w:rsidRPr="000158E3">
        <w:rPr>
          <w:i/>
          <w:iCs/>
          <w:lang w:val="en-GB"/>
        </w:rPr>
        <w:t>Contracting Parties</w:t>
      </w:r>
    </w:p>
    <w:p w14:paraId="773BEEB8" w14:textId="750F8FC7" w:rsidR="00567AD3" w:rsidRPr="00821410" w:rsidRDefault="003530CE" w:rsidP="00176952">
      <w:pPr>
        <w:spacing w:after="0" w:line="276" w:lineRule="auto"/>
        <w:rPr>
          <w:b/>
          <w:u w:val="single"/>
        </w:rPr>
      </w:pPr>
      <w:bookmarkStart w:id="1" w:name="_Hlk108685531"/>
      <w:r w:rsidRPr="00821410">
        <w:rPr>
          <w:rFonts w:eastAsiaTheme="minorHAnsi"/>
          <w:color w:val="auto"/>
          <w:lang w:eastAsia="en-US"/>
        </w:rPr>
        <w:t>Jméno a příjmení</w:t>
      </w:r>
      <w:r w:rsidR="001C6250" w:rsidRPr="00821410">
        <w:rPr>
          <w:rFonts w:eastAsiaTheme="minorHAnsi"/>
          <w:color w:val="auto"/>
          <w:lang w:eastAsia="en-US"/>
        </w:rPr>
        <w:t xml:space="preserve"> / </w:t>
      </w:r>
      <w:r w:rsidR="001C6250" w:rsidRPr="00864491">
        <w:rPr>
          <w:rFonts w:eastAsiaTheme="minorHAnsi"/>
          <w:i/>
          <w:iCs/>
          <w:color w:val="auto"/>
          <w:lang w:val="en-GB" w:eastAsia="en-US"/>
        </w:rPr>
        <w:t>Name and surname</w:t>
      </w:r>
      <w:r w:rsidRPr="00821410">
        <w:rPr>
          <w:rFonts w:eastAsiaTheme="minorHAnsi"/>
          <w:i/>
          <w:iCs/>
          <w:color w:val="auto"/>
          <w:lang w:eastAsia="en-US"/>
        </w:rPr>
        <w:t>:</w:t>
      </w:r>
      <w:r w:rsidR="00A0129D" w:rsidRPr="00821410">
        <w:rPr>
          <w:rFonts w:eastAsiaTheme="minorHAnsi"/>
          <w:color w:val="auto"/>
          <w:lang w:eastAsia="en-US"/>
        </w:rPr>
        <w:t xml:space="preserve"> </w:t>
      </w:r>
      <w:sdt>
        <w:sdtPr>
          <w:rPr>
            <w:rStyle w:val="styltextuovladacihoprvku"/>
          </w:rPr>
          <w:id w:val="-1873133914"/>
          <w:placeholder>
            <w:docPart w:val="497BAB28C50A4E5ABB84638BD13A81CA"/>
          </w:placeholder>
          <w:showingPlcHdr/>
        </w:sdtPr>
        <w:sdtEndPr>
          <w:rPr>
            <w:rStyle w:val="Standardnpsmoodstavce"/>
            <w:rFonts w:eastAsiaTheme="minorHAnsi"/>
            <w:b w:val="0"/>
            <w:color w:val="auto"/>
            <w:lang w:eastAsia="en-US"/>
          </w:rPr>
        </w:sdtEndPr>
        <w:sdtContent>
          <w:r w:rsidR="00296234" w:rsidRPr="00332932">
            <w:rPr>
              <w:rStyle w:val="Zstupntext"/>
              <w:i/>
              <w:iCs/>
            </w:rPr>
            <w:t xml:space="preserve">Napište jméno a příjmení zaměstnance. </w:t>
          </w:r>
          <w:r w:rsidR="00296234" w:rsidRPr="00864491">
            <w:rPr>
              <w:rStyle w:val="Zstupntext"/>
            </w:rPr>
            <w:t xml:space="preserve">/ </w:t>
          </w:r>
          <w:r w:rsidR="00296234" w:rsidRPr="00864491">
            <w:rPr>
              <w:rStyle w:val="Zstupntext"/>
              <w:i/>
              <w:iCs/>
            </w:rPr>
            <w:t>W</w:t>
          </w:r>
          <w:r w:rsidR="00296234" w:rsidRPr="00332932">
            <w:rPr>
              <w:rStyle w:val="Zstupntext"/>
              <w:i/>
              <w:iCs/>
            </w:rPr>
            <w:t>rite employee’s name and surname</w:t>
          </w:r>
          <w:r w:rsidR="00296234">
            <w:rPr>
              <w:rStyle w:val="Zstupntext"/>
              <w:i/>
              <w:iCs/>
            </w:rPr>
            <w:t>.</w:t>
          </w:r>
        </w:sdtContent>
      </w:sdt>
    </w:p>
    <w:p w14:paraId="2AA4F523" w14:textId="615222DF" w:rsidR="00567AD3" w:rsidRPr="00821410" w:rsidRDefault="00D16EB4" w:rsidP="00176952">
      <w:pPr>
        <w:spacing w:after="0" w:line="276" w:lineRule="auto"/>
        <w:rPr>
          <w:b/>
          <w:u w:val="single"/>
        </w:rPr>
      </w:pPr>
      <w:r w:rsidRPr="00821410">
        <w:t>Trvalé bydliště</w:t>
      </w:r>
      <w:r w:rsidR="00332932" w:rsidRPr="00821410">
        <w:t xml:space="preserve"> / </w:t>
      </w:r>
      <w:r w:rsidR="00332932" w:rsidRPr="00864491">
        <w:rPr>
          <w:i/>
          <w:iCs/>
          <w:lang w:val="en-GB"/>
        </w:rPr>
        <w:t>Permanent address</w:t>
      </w:r>
      <w:r w:rsidR="007A414C" w:rsidRPr="00821410">
        <w:rPr>
          <w:i/>
          <w:iCs/>
        </w:rPr>
        <w:t>:</w:t>
      </w:r>
      <w:r w:rsidR="00567AD3" w:rsidRPr="00821410">
        <w:rPr>
          <w:rFonts w:eastAsiaTheme="minorHAnsi"/>
          <w:color w:val="auto"/>
          <w:lang w:eastAsia="en-US"/>
        </w:rPr>
        <w:t xml:space="preserve"> </w:t>
      </w:r>
      <w:sdt>
        <w:sdtPr>
          <w:rPr>
            <w:rFonts w:eastAsiaTheme="minorHAnsi"/>
            <w:color w:val="auto"/>
            <w:lang w:eastAsia="en-US"/>
          </w:rPr>
          <w:id w:val="-936063243"/>
          <w:placeholder>
            <w:docPart w:val="1265F54FB7C14F65B36D5B4BD72B7D1F"/>
          </w:placeholder>
          <w:showingPlcHdr/>
          <w:text/>
        </w:sdtPr>
        <w:sdtEndPr/>
        <w:sdtContent>
          <w:r w:rsidR="00296234">
            <w:rPr>
              <w:rStyle w:val="Zstupntext"/>
            </w:rPr>
            <w:t>Napište jeho trvalé bydliště</w:t>
          </w:r>
          <w:r w:rsidR="00296234" w:rsidRPr="0070419F">
            <w:rPr>
              <w:rStyle w:val="Zstupntext"/>
            </w:rPr>
            <w:t>.</w:t>
          </w:r>
          <w:r w:rsidR="00296234">
            <w:rPr>
              <w:rStyle w:val="Zstupntext"/>
            </w:rPr>
            <w:t xml:space="preserve"> / </w:t>
          </w:r>
          <w:r w:rsidR="00296234" w:rsidRPr="00332932">
            <w:rPr>
              <w:rStyle w:val="Zstupntext"/>
              <w:i/>
              <w:iCs/>
            </w:rPr>
            <w:t>Write employee’s address.</w:t>
          </w:r>
        </w:sdtContent>
      </w:sdt>
    </w:p>
    <w:p w14:paraId="0A9512BA" w14:textId="5BABCA92" w:rsidR="00E2385B" w:rsidRPr="00821410" w:rsidRDefault="00BD1E1C" w:rsidP="00176952">
      <w:pPr>
        <w:spacing w:after="0" w:line="276" w:lineRule="auto"/>
      </w:pPr>
      <w:r w:rsidRPr="00821410">
        <w:t xml:space="preserve">Datum </w:t>
      </w:r>
      <w:r w:rsidR="001308CF" w:rsidRPr="00821410">
        <w:t xml:space="preserve">a místo </w:t>
      </w:r>
      <w:r w:rsidRPr="00821410">
        <w:t>narození</w:t>
      </w:r>
      <w:r w:rsidR="00332932" w:rsidRPr="00821410">
        <w:t xml:space="preserve"> / </w:t>
      </w:r>
      <w:r w:rsidR="00332932" w:rsidRPr="000158E3">
        <w:rPr>
          <w:i/>
          <w:iCs/>
          <w:lang w:val="en-GB"/>
        </w:rPr>
        <w:t>Date and place of birth</w:t>
      </w:r>
      <w:r w:rsidRPr="00821410">
        <w:rPr>
          <w:i/>
          <w:iCs/>
        </w:rPr>
        <w:t>:</w:t>
      </w:r>
      <w:r w:rsidR="00567AD3" w:rsidRPr="00821410">
        <w:t xml:space="preserve"> </w:t>
      </w:r>
      <w:sdt>
        <w:sdtPr>
          <w:id w:val="-457340403"/>
          <w:placeholder>
            <w:docPart w:val="CF70BD75E0C74573B6523C4D54187A21"/>
          </w:placeholder>
          <w:showingPlcHdr/>
          <w:date w:fullDate="2023-03-09T00:00:00Z">
            <w:dateFormat w:val="dd.MM.yyyy"/>
            <w:lid w:val="cs-CZ"/>
            <w:storeMappedDataAs w:val="dateTime"/>
            <w:calendar w:val="gregorian"/>
          </w:date>
        </w:sdtPr>
        <w:sdtEndPr/>
        <w:sdtContent>
          <w:r w:rsidR="00296234" w:rsidRPr="00821410">
            <w:rPr>
              <w:rStyle w:val="Zstupntext"/>
            </w:rPr>
            <w:t xml:space="preserve">Vyberte </w:t>
          </w:r>
          <w:r w:rsidR="00746C5D">
            <w:rPr>
              <w:rStyle w:val="Zstupntext"/>
            </w:rPr>
            <w:t xml:space="preserve">nebo napište </w:t>
          </w:r>
          <w:r w:rsidR="00296234" w:rsidRPr="00821410">
            <w:rPr>
              <w:rStyle w:val="Zstupntext"/>
            </w:rPr>
            <w:t xml:space="preserve">datum. / </w:t>
          </w:r>
          <w:r w:rsidR="00296234" w:rsidRPr="00746C5D">
            <w:rPr>
              <w:rStyle w:val="Zstupntext"/>
              <w:i/>
              <w:iCs/>
              <w:lang w:val="en-GB"/>
            </w:rPr>
            <w:t>Select</w:t>
          </w:r>
          <w:r w:rsidR="00746C5D" w:rsidRPr="00746C5D">
            <w:rPr>
              <w:rStyle w:val="Zstupntext"/>
              <w:i/>
              <w:iCs/>
              <w:lang w:val="en-GB"/>
            </w:rPr>
            <w:t xml:space="preserve"> or write</w:t>
          </w:r>
          <w:r w:rsidR="00296234" w:rsidRPr="00746C5D">
            <w:rPr>
              <w:rStyle w:val="Zstupntext"/>
              <w:i/>
              <w:iCs/>
              <w:lang w:val="en-GB"/>
            </w:rPr>
            <w:t xml:space="preserve"> DOB.</w:t>
          </w:r>
        </w:sdtContent>
      </w:sdt>
      <w:r w:rsidR="00567AD3" w:rsidRPr="00821410">
        <w:t xml:space="preserve">, </w:t>
      </w:r>
      <w:sdt>
        <w:sdtPr>
          <w:id w:val="-1706015174"/>
          <w:placeholder>
            <w:docPart w:val="1AAE53C5921F43D9A35181FD3DC30279"/>
          </w:placeholder>
          <w:showingPlcHdr/>
        </w:sdtPr>
        <w:sdtEndPr/>
        <w:sdtContent>
          <w:r w:rsidR="00296234" w:rsidRPr="00821410">
            <w:rPr>
              <w:rStyle w:val="Zstupntext"/>
            </w:rPr>
            <w:t xml:space="preserve">Napište místo. / </w:t>
          </w:r>
          <w:r w:rsidR="00296234" w:rsidRPr="00821410">
            <w:rPr>
              <w:rStyle w:val="Zstupntext"/>
              <w:i/>
              <w:iCs/>
            </w:rPr>
            <w:t>Write POB.</w:t>
          </w:r>
        </w:sdtContent>
      </w:sdt>
    </w:p>
    <w:p w14:paraId="26E3A8E6" w14:textId="694BC612" w:rsidR="00567AD3" w:rsidRPr="00821410" w:rsidRDefault="00E2385B" w:rsidP="00176952">
      <w:pPr>
        <w:spacing w:after="0" w:line="276" w:lineRule="auto"/>
        <w:rPr>
          <w:b/>
          <w:u w:val="single"/>
        </w:rPr>
      </w:pPr>
      <w:r w:rsidRPr="00821410">
        <w:t>R</w:t>
      </w:r>
      <w:r w:rsidR="00AF0DD5" w:rsidRPr="00821410">
        <w:t>odné číslo</w:t>
      </w:r>
      <w:r w:rsidR="00332932" w:rsidRPr="00821410">
        <w:t xml:space="preserve"> / </w:t>
      </w:r>
      <w:r w:rsidR="00332932" w:rsidRPr="000158E3">
        <w:rPr>
          <w:i/>
          <w:iCs/>
          <w:lang w:val="en-GB"/>
        </w:rPr>
        <w:t>Birth identification No.</w:t>
      </w:r>
      <w:r w:rsidR="00AF0DD5" w:rsidRPr="00821410">
        <w:rPr>
          <w:i/>
          <w:iCs/>
        </w:rPr>
        <w:t>:</w:t>
      </w:r>
      <w:r w:rsidR="00FE033F" w:rsidRPr="00821410">
        <w:t xml:space="preserve"> </w:t>
      </w:r>
      <w:sdt>
        <w:sdtPr>
          <w:id w:val="293334087"/>
          <w:placeholder>
            <w:docPart w:val="9866A43A3A68461C8539E41D72AE247C"/>
          </w:placeholder>
          <w:showingPlcHdr/>
        </w:sdtPr>
        <w:sdtEndPr/>
        <w:sdtContent>
          <w:r w:rsidR="00296234" w:rsidRPr="00821410">
            <w:rPr>
              <w:rStyle w:val="Zstupntext"/>
            </w:rPr>
            <w:t xml:space="preserve">Vepište rodné číslo. / </w:t>
          </w:r>
          <w:r w:rsidR="00296234" w:rsidRPr="00821410">
            <w:rPr>
              <w:rStyle w:val="Zstupntext"/>
              <w:i/>
              <w:iCs/>
            </w:rPr>
            <w:t>Write birth ID number.</w:t>
          </w:r>
        </w:sdtContent>
      </w:sdt>
    </w:p>
    <w:p w14:paraId="38D656C1" w14:textId="53133783" w:rsidR="00920EAA" w:rsidRPr="00821410" w:rsidRDefault="007A414C" w:rsidP="00176952">
      <w:pPr>
        <w:spacing w:after="0" w:line="276" w:lineRule="auto"/>
        <w:rPr>
          <w:b/>
          <w:u w:val="single"/>
        </w:rPr>
      </w:pPr>
      <w:r w:rsidRPr="00821410">
        <w:t xml:space="preserve">(dále jen </w:t>
      </w:r>
      <w:r w:rsidR="00056D22" w:rsidRPr="00821410">
        <w:t>„</w:t>
      </w:r>
      <w:r w:rsidR="00183539">
        <w:t>Z</w:t>
      </w:r>
      <w:r w:rsidRPr="00821410">
        <w:t>aměstnanec</w:t>
      </w:r>
      <w:r w:rsidR="00056D22" w:rsidRPr="00821410">
        <w:t>“</w:t>
      </w:r>
      <w:r w:rsidR="00332932" w:rsidRPr="00821410">
        <w:t xml:space="preserve"> / </w:t>
      </w:r>
      <w:r w:rsidR="00332932" w:rsidRPr="000158E3">
        <w:rPr>
          <w:i/>
          <w:iCs/>
          <w:lang w:val="en-GB"/>
        </w:rPr>
        <w:t>hereafter referred to as “the Employee”</w:t>
      </w:r>
      <w:r w:rsidRPr="00821410">
        <w:t>)</w:t>
      </w:r>
    </w:p>
    <w:p w14:paraId="11CB08AD" w14:textId="4D96AF33" w:rsidR="00920EAA" w:rsidRPr="00821410" w:rsidRDefault="00332932" w:rsidP="0040127D">
      <w:pPr>
        <w:spacing w:before="120" w:line="259" w:lineRule="auto"/>
      </w:pPr>
      <w:r w:rsidRPr="00821410">
        <w:t xml:space="preserve">a / </w:t>
      </w:r>
      <w:r w:rsidRPr="00821410">
        <w:rPr>
          <w:i/>
          <w:iCs/>
        </w:rPr>
        <w:t>and</w:t>
      </w:r>
    </w:p>
    <w:p w14:paraId="7A3D3CC6" w14:textId="3D378A6B" w:rsidR="00567AD3" w:rsidRPr="00821410" w:rsidRDefault="007A414C" w:rsidP="00332932">
      <w:pPr>
        <w:rPr>
          <w:b/>
          <w:lang w:val="en-GB"/>
        </w:rPr>
      </w:pPr>
      <w:r w:rsidRPr="00821410">
        <w:rPr>
          <w:b/>
        </w:rPr>
        <w:t>Biologické centrum AV ČR, v. v. i.</w:t>
      </w:r>
      <w:r w:rsidR="00332932" w:rsidRPr="00821410">
        <w:rPr>
          <w:b/>
        </w:rPr>
        <w:t xml:space="preserve"> / </w:t>
      </w:r>
      <w:r w:rsidR="00332932" w:rsidRPr="00821410">
        <w:rPr>
          <w:b/>
          <w:i/>
          <w:iCs/>
          <w:lang w:val="en-GB"/>
        </w:rPr>
        <w:t>Biology Centre CAS</w:t>
      </w:r>
    </w:p>
    <w:p w14:paraId="2A73F56F" w14:textId="7B56604A" w:rsidR="00567AD3" w:rsidRPr="00821410" w:rsidRDefault="003F35EF" w:rsidP="00176952">
      <w:pPr>
        <w:spacing w:after="0" w:line="276" w:lineRule="auto"/>
      </w:pPr>
      <w:r w:rsidRPr="00821410">
        <w:t>P</w:t>
      </w:r>
      <w:r w:rsidR="000850E2" w:rsidRPr="00821410">
        <w:t>racoviště</w:t>
      </w:r>
      <w:r w:rsidR="00A3709B" w:rsidRPr="00821410">
        <w:t xml:space="preserve"> / </w:t>
      </w:r>
      <w:r w:rsidR="00A3709B" w:rsidRPr="000158E3">
        <w:rPr>
          <w:i/>
          <w:iCs/>
          <w:lang w:val="en-GB"/>
        </w:rPr>
        <w:t>Workplace</w:t>
      </w:r>
      <w:r w:rsidR="000850E2" w:rsidRPr="00821410">
        <w:rPr>
          <w:i/>
          <w:iCs/>
        </w:rPr>
        <w:t>:</w:t>
      </w:r>
      <w:r w:rsidR="000850E2" w:rsidRPr="00821410">
        <w:t xml:space="preserve"> </w:t>
      </w:r>
      <w:sdt>
        <w:sdtPr>
          <w:id w:val="-2078360176"/>
          <w:placeholder>
            <w:docPart w:val="038FCD71DB3A43F7A173FA82264413FB"/>
          </w:placeholder>
          <w:showingPlcHdr/>
          <w:comboBox>
            <w:listItem w:value="Zvolte položku. / Select one."/>
            <w:listItem w:displayText="Entomologický ústav (ENTÚ) / Institute of Entomology (IE)" w:value="Entomologický ústav (ENTÚ) / Institute of Entomology (IE)"/>
            <w:listItem w:displayText="Hydrobiologický ústav (HBÚ) / Institute of Hydrobiology (IH)" w:value="Hydrobiologický ústav (HBÚ) / Institute of Hydrobiology (IH)"/>
            <w:listItem w:displayText="Parazitologický ústav (PAÚ) / Institute of Parasitology (IP)" w:value="Parazitologický ústav (PAÚ) / Institute of Parasitology (IP)"/>
            <w:listItem w:displayText="Ústav molekulární biologie rostlin (ÚMBR) / Institute of Plant Molecular Biology (IPMB)" w:value="Ústav molekulární biologie rostlin (ÚMBR) / Institute of Plant Molecular Biology (IPMB)"/>
            <w:listItem w:displayText="Ústav půdní biologie a biogeochemie (ÚPBB) / Institute of Soil Biology and Biogeochemistry (ISBB)" w:value="Ústav půdní biologie a biogeochemie (ÚPBB) / Institute of Soil Biology and Biogeochemistry (ISBB)"/>
            <w:listItem w:displayText="Technicko-hospodářská správa (THS) / Technical and Administrative Service (TAS)" w:value="Technicko-hospodářská správa (THS) / Technical and Administrative Service (TAS)"/>
          </w:comboBox>
        </w:sdtPr>
        <w:sdtEndPr/>
        <w:sdtContent>
          <w:r w:rsidR="00296234" w:rsidRPr="0033294F">
            <w:rPr>
              <w:rStyle w:val="Zstupntext"/>
            </w:rPr>
            <w:t>Zvolte ze seznamu.</w:t>
          </w:r>
          <w:r w:rsidR="00296234">
            <w:rPr>
              <w:rStyle w:val="Zstupntext"/>
            </w:rPr>
            <w:t xml:space="preserve"> / </w:t>
          </w:r>
          <w:r w:rsidR="00296234" w:rsidRPr="00A3709B">
            <w:rPr>
              <w:rStyle w:val="Zstupntext"/>
              <w:i/>
              <w:iCs/>
            </w:rPr>
            <w:t>Select from the list.</w:t>
          </w:r>
        </w:sdtContent>
      </w:sdt>
    </w:p>
    <w:p w14:paraId="3633D14F" w14:textId="77777777" w:rsidR="007216DE" w:rsidRDefault="007A414C" w:rsidP="00176952">
      <w:pPr>
        <w:spacing w:after="0" w:line="276" w:lineRule="auto"/>
      </w:pPr>
      <w:r w:rsidRPr="00821410">
        <w:t xml:space="preserve">Branišovská </w:t>
      </w:r>
      <w:r w:rsidR="00AF0DD5" w:rsidRPr="00821410">
        <w:t>1160/</w:t>
      </w:r>
      <w:r w:rsidRPr="00821410">
        <w:t xml:space="preserve">31, 370 05 </w:t>
      </w:r>
      <w:r w:rsidR="005C0ED8" w:rsidRPr="00821410">
        <w:t>České Budějovice</w:t>
      </w:r>
    </w:p>
    <w:p w14:paraId="787B13CC" w14:textId="653B7CE9" w:rsidR="00567AD3" w:rsidRPr="00821410" w:rsidRDefault="005C0ED8" w:rsidP="00176952">
      <w:pPr>
        <w:spacing w:after="0" w:line="276" w:lineRule="auto"/>
      </w:pPr>
      <w:r w:rsidRPr="00821410">
        <w:t>IČO</w:t>
      </w:r>
      <w:r w:rsidR="00A3709B" w:rsidRPr="00821410">
        <w:t xml:space="preserve"> </w:t>
      </w:r>
      <w:r w:rsidR="00A3709B" w:rsidRPr="00864491">
        <w:t xml:space="preserve">/ </w:t>
      </w:r>
      <w:r w:rsidR="00A3709B" w:rsidRPr="00864491">
        <w:rPr>
          <w:i/>
          <w:iCs/>
        </w:rPr>
        <w:t>I</w:t>
      </w:r>
      <w:r w:rsidR="00A3709B" w:rsidRPr="00821410">
        <w:rPr>
          <w:i/>
          <w:iCs/>
        </w:rPr>
        <w:t>D No.</w:t>
      </w:r>
      <w:r w:rsidRPr="00821410">
        <w:rPr>
          <w:i/>
          <w:iCs/>
        </w:rPr>
        <w:t>:</w:t>
      </w:r>
      <w:r w:rsidRPr="00821410">
        <w:t xml:space="preserve"> 60077344</w:t>
      </w:r>
      <w:r w:rsidR="00A3709B" w:rsidRPr="00821410">
        <w:t xml:space="preserve">, DIČ / </w:t>
      </w:r>
      <w:r w:rsidR="00A3709B" w:rsidRPr="00821410">
        <w:rPr>
          <w:i/>
          <w:iCs/>
        </w:rPr>
        <w:t>VAT No.:</w:t>
      </w:r>
      <w:r w:rsidR="00A3709B" w:rsidRPr="00821410">
        <w:t xml:space="preserve"> CZ600773444</w:t>
      </w:r>
    </w:p>
    <w:p w14:paraId="08A5A23B" w14:textId="1DC74669" w:rsidR="00567AD3" w:rsidRPr="00821410" w:rsidRDefault="00831C6E" w:rsidP="00176952">
      <w:pPr>
        <w:spacing w:after="0" w:line="276" w:lineRule="auto"/>
        <w:rPr>
          <w:b/>
        </w:rPr>
      </w:pPr>
      <w:r w:rsidRPr="00821410">
        <w:t>Z</w:t>
      </w:r>
      <w:r w:rsidR="007A414C" w:rsidRPr="00821410">
        <w:t>astoupené</w:t>
      </w:r>
      <w:r w:rsidR="00A3709B" w:rsidRPr="00821410">
        <w:t xml:space="preserve"> / </w:t>
      </w:r>
      <w:r w:rsidR="00A3709B" w:rsidRPr="000158E3">
        <w:rPr>
          <w:i/>
          <w:iCs/>
          <w:lang w:val="en-GB"/>
        </w:rPr>
        <w:t>Represented by</w:t>
      </w:r>
      <w:r w:rsidRPr="00821410">
        <w:rPr>
          <w:i/>
          <w:iCs/>
        </w:rPr>
        <w:t>:</w:t>
      </w:r>
      <w:r w:rsidR="007A414C" w:rsidRPr="00821410">
        <w:t xml:space="preserve"> </w:t>
      </w:r>
      <w:sdt>
        <w:sdtPr>
          <w:id w:val="-791436983"/>
          <w:placeholder>
            <w:docPart w:val="9D9BCC9C44DF4BAFBD222A48BFAC862E"/>
          </w:placeholder>
          <w:showingPlcHdr/>
          <w:comboBox>
            <w:listItem w:value="Zvolte položku. / Select one."/>
            <w:listItem w:displayText="prof. RNDr. Vojtěch Novotný, CSc., ředitel ENTÚ / Director of the IE" w:value="prof. RNDr. Vojtěch Novotný, CSc., ředitel ENTÚ / Director of the IE"/>
            <w:listItem w:displayText="RNDr. Jiří Peterka, Ph.D., ředitel HBÚ / Director of the IH" w:value="RNDr. Jiří Peterka, Ph.D., ředitel HBÚ / Director of the IH"/>
            <w:listItem w:displayText="prof. Ing. Miroslav Oborník, Ph.D., ředitel PAÚ / Director of the IP" w:value="prof. Ing. Miroslav Oborník, Ph.D., ředitel PAÚ / Director of the IP"/>
            <w:listItem w:displayText="Doc. MSc. Michael Wrzaczek, PhD., ředitel ÚMBR / Director of the IPMB" w:value="Doc. MSc. Michael Wrzaczek, PhD., ředitel ÚMBR / Director of the IPMB"/>
            <w:listItem w:displayText="prof. Ing. Mgr. Jan Frouz, CSc., ředitel ÚPBB / Director of the ISBB" w:value="prof. Ing. Mgr. Jan Frouz, CSc., ředitel ÚPBB / Director of the ISBB"/>
            <w:listItem w:displayText="Ing. Karel Veselý, vedoucí THS / Head of the TAS" w:value="Ing. Karel Veselý, vedoucí THS / Head of the TAS"/>
            <w:listItem w:displayText="prof. RNDr. Libor Grubhoffer, CSc., ředitel BC / Director of the BC" w:value="prof. RNDr. Libor Grubhoffer, CSc., ředitel BC / Director of the BC"/>
          </w:comboBox>
        </w:sdtPr>
        <w:sdtEndPr/>
        <w:sdtContent>
          <w:r w:rsidR="00296234" w:rsidRPr="00821410">
            <w:rPr>
              <w:rStyle w:val="Zstupntext"/>
            </w:rPr>
            <w:t xml:space="preserve">Zvolte ze seznamu. / </w:t>
          </w:r>
          <w:r w:rsidR="00296234" w:rsidRPr="00821410">
            <w:rPr>
              <w:rStyle w:val="Zstupntext"/>
              <w:i/>
              <w:iCs/>
            </w:rPr>
            <w:t>Select from the list.</w:t>
          </w:r>
        </w:sdtContent>
      </w:sdt>
    </w:p>
    <w:p w14:paraId="25335965" w14:textId="4C743AA6" w:rsidR="00821410" w:rsidRPr="00821410" w:rsidRDefault="007A414C" w:rsidP="00900FB4">
      <w:pPr>
        <w:spacing w:after="0" w:line="276" w:lineRule="auto"/>
      </w:pPr>
      <w:r w:rsidRPr="00821410">
        <w:t xml:space="preserve">(dále jen </w:t>
      </w:r>
      <w:r w:rsidR="00056D22" w:rsidRPr="00821410">
        <w:t>„</w:t>
      </w:r>
      <w:r w:rsidR="00183539">
        <w:t>Z</w:t>
      </w:r>
      <w:r w:rsidRPr="00821410">
        <w:t>aměstnavatel</w:t>
      </w:r>
      <w:r w:rsidR="00056D22" w:rsidRPr="00821410">
        <w:t>“</w:t>
      </w:r>
      <w:r w:rsidR="00A3709B" w:rsidRPr="00821410">
        <w:t xml:space="preserve"> / </w:t>
      </w:r>
      <w:r w:rsidR="00A3709B" w:rsidRPr="000158E3">
        <w:rPr>
          <w:i/>
          <w:iCs/>
          <w:lang w:val="en-GB"/>
        </w:rPr>
        <w:t>hereafter referred to as “the Employer”</w:t>
      </w:r>
      <w:r w:rsidRPr="00821410">
        <w:t>)</w:t>
      </w:r>
    </w:p>
    <w:bookmarkEnd w:id="1"/>
    <w:p w14:paraId="62384500" w14:textId="4C4C23E3" w:rsidR="00920EAA" w:rsidRPr="00821410" w:rsidRDefault="00092351" w:rsidP="007216DE">
      <w:pPr>
        <w:pStyle w:val="Nadpis1"/>
        <w:rPr>
          <w:u w:val="none"/>
        </w:rPr>
      </w:pPr>
      <w:r w:rsidRPr="00821410">
        <w:t xml:space="preserve">II. </w:t>
      </w:r>
      <w:r w:rsidR="007A414C" w:rsidRPr="00821410">
        <w:t xml:space="preserve">Vymezení </w:t>
      </w:r>
      <w:r w:rsidR="007A414C" w:rsidRPr="007216DE">
        <w:t>pracovní</w:t>
      </w:r>
      <w:r w:rsidR="007A414C" w:rsidRPr="00821410">
        <w:t xml:space="preserve"> činnosti</w:t>
      </w:r>
      <w:r w:rsidR="00A3709B" w:rsidRPr="00821410">
        <w:t xml:space="preserve"> / </w:t>
      </w:r>
      <w:r w:rsidR="00A3709B" w:rsidRPr="000158E3">
        <w:rPr>
          <w:lang w:val="en-GB"/>
        </w:rPr>
        <w:t xml:space="preserve">Specification of the </w:t>
      </w:r>
      <w:r w:rsidR="00362D2E">
        <w:rPr>
          <w:lang w:val="en-GB"/>
        </w:rPr>
        <w:t>work activity</w:t>
      </w:r>
    </w:p>
    <w:bookmarkStart w:id="2" w:name="_Hlk108685595" w:displacedByCustomXml="next"/>
    <w:sdt>
      <w:sdtPr>
        <w:id w:val="-443312166"/>
        <w:placeholder>
          <w:docPart w:val="FA27C8EB9CCF49A19822B7FD3E723BB6"/>
        </w:placeholder>
        <w:showingPlcHdr/>
      </w:sdtPr>
      <w:sdtEndPr/>
      <w:sdtContent>
        <w:p w14:paraId="14FD39A6" w14:textId="34C1A82B" w:rsidR="00610F1E" w:rsidRPr="00821410" w:rsidRDefault="00296234" w:rsidP="007B12A8">
          <w:pPr>
            <w:spacing w:line="276" w:lineRule="auto"/>
          </w:pPr>
          <w:r w:rsidRPr="00821410">
            <w:rPr>
              <w:rStyle w:val="Zstupntext"/>
            </w:rPr>
            <w:t xml:space="preserve">Specifikujte náplň práce. / </w:t>
          </w:r>
          <w:r w:rsidRPr="00821410">
            <w:rPr>
              <w:rStyle w:val="Zstupntext"/>
              <w:i/>
              <w:iCs/>
            </w:rPr>
            <w:t xml:space="preserve">Specify the </w:t>
          </w:r>
          <w:r w:rsidR="00362D2E">
            <w:rPr>
              <w:rStyle w:val="Zstupntext"/>
              <w:i/>
              <w:iCs/>
            </w:rPr>
            <w:t>work activity</w:t>
          </w:r>
          <w:r w:rsidRPr="00821410">
            <w:rPr>
              <w:rStyle w:val="Zstupntext"/>
              <w:i/>
              <w:iCs/>
            </w:rPr>
            <w:t>.</w:t>
          </w:r>
        </w:p>
      </w:sdtContent>
    </w:sdt>
    <w:bookmarkEnd w:id="2" w:displacedByCustomXml="prev"/>
    <w:tbl>
      <w:tblPr>
        <w:tblStyle w:val="Mkatabulky"/>
        <w:tblW w:w="0" w:type="auto"/>
        <w:jc w:val="center"/>
        <w:tblLook w:val="04A0" w:firstRow="1" w:lastRow="0" w:firstColumn="1" w:lastColumn="0" w:noHBand="0" w:noVBand="1"/>
      </w:tblPr>
      <w:tblGrid>
        <w:gridCol w:w="4814"/>
        <w:gridCol w:w="4814"/>
      </w:tblGrid>
      <w:tr w:rsidR="00A3709B" w:rsidRPr="00821410" w14:paraId="67523266" w14:textId="77777777" w:rsidTr="00C238A6">
        <w:trPr>
          <w:jc w:val="center"/>
        </w:trPr>
        <w:tc>
          <w:tcPr>
            <w:tcW w:w="4814" w:type="dxa"/>
            <w:vAlign w:val="center"/>
          </w:tcPr>
          <w:p w14:paraId="1C4E4C68" w14:textId="1A1C4968" w:rsidR="00A3709B" w:rsidRPr="00176952" w:rsidRDefault="00A3709B" w:rsidP="00306D18">
            <w:pPr>
              <w:spacing w:after="0" w:line="276" w:lineRule="auto"/>
              <w:jc w:val="center"/>
              <w:rPr>
                <w:sz w:val="20"/>
                <w:szCs w:val="20"/>
              </w:rPr>
            </w:pPr>
            <w:bookmarkStart w:id="3" w:name="_Hlk108685371"/>
            <w:r w:rsidRPr="00176952">
              <w:rPr>
                <w:sz w:val="20"/>
                <w:szCs w:val="20"/>
              </w:rPr>
              <w:t xml:space="preserve">Číslo úkolu nebo grantu / </w:t>
            </w:r>
            <w:r w:rsidRPr="00176952">
              <w:rPr>
                <w:i/>
                <w:iCs/>
                <w:sz w:val="20"/>
                <w:szCs w:val="20"/>
                <w:lang w:val="en-GB"/>
              </w:rPr>
              <w:t>N</w:t>
            </w:r>
            <w:r w:rsidR="00874D7D" w:rsidRPr="00176952">
              <w:rPr>
                <w:i/>
                <w:iCs/>
                <w:sz w:val="20"/>
                <w:szCs w:val="20"/>
                <w:lang w:val="en-GB"/>
              </w:rPr>
              <w:t>o.</w:t>
            </w:r>
            <w:r w:rsidRPr="00176952">
              <w:rPr>
                <w:i/>
                <w:iCs/>
                <w:sz w:val="20"/>
                <w:szCs w:val="20"/>
                <w:lang w:val="en-GB"/>
              </w:rPr>
              <w:t xml:space="preserve"> of the </w:t>
            </w:r>
            <w:r w:rsidR="00874D7D" w:rsidRPr="00176952">
              <w:rPr>
                <w:i/>
                <w:iCs/>
                <w:sz w:val="20"/>
                <w:szCs w:val="20"/>
                <w:lang w:val="en-GB"/>
              </w:rPr>
              <w:t>task</w:t>
            </w:r>
            <w:r w:rsidRPr="00176952">
              <w:rPr>
                <w:i/>
                <w:iCs/>
                <w:sz w:val="20"/>
                <w:szCs w:val="20"/>
                <w:lang w:val="en-GB"/>
              </w:rPr>
              <w:t xml:space="preserve"> or grant</w:t>
            </w:r>
          </w:p>
        </w:tc>
        <w:tc>
          <w:tcPr>
            <w:tcW w:w="4814" w:type="dxa"/>
            <w:vAlign w:val="center"/>
          </w:tcPr>
          <w:p w14:paraId="02D60388" w14:textId="2899BB11" w:rsidR="00A3709B" w:rsidRPr="00176952" w:rsidRDefault="00A3709B" w:rsidP="00306D18">
            <w:pPr>
              <w:spacing w:after="0" w:line="276" w:lineRule="auto"/>
              <w:jc w:val="center"/>
              <w:rPr>
                <w:sz w:val="20"/>
                <w:szCs w:val="20"/>
              </w:rPr>
            </w:pPr>
            <w:r w:rsidRPr="00176952">
              <w:rPr>
                <w:sz w:val="20"/>
                <w:szCs w:val="20"/>
              </w:rPr>
              <w:t xml:space="preserve">Podpis řešitele / </w:t>
            </w:r>
            <w:r w:rsidRPr="00176952">
              <w:rPr>
                <w:i/>
                <w:iCs/>
                <w:sz w:val="20"/>
                <w:szCs w:val="20"/>
                <w:lang w:val="en-GB"/>
              </w:rPr>
              <w:t>PI’s signature</w:t>
            </w:r>
          </w:p>
        </w:tc>
      </w:tr>
      <w:tr w:rsidR="00A3709B" w:rsidRPr="00821410" w14:paraId="72B860F3" w14:textId="77777777" w:rsidTr="003437B1">
        <w:trPr>
          <w:trHeight w:val="579"/>
          <w:jc w:val="center"/>
        </w:trPr>
        <w:tc>
          <w:tcPr>
            <w:tcW w:w="4814" w:type="dxa"/>
            <w:vAlign w:val="center"/>
          </w:tcPr>
          <w:p w14:paraId="57646386" w14:textId="0854AD4F" w:rsidR="00A3709B" w:rsidRPr="00821410" w:rsidRDefault="00A3709B" w:rsidP="00CD590D">
            <w:pPr>
              <w:spacing w:after="0" w:line="276" w:lineRule="auto"/>
              <w:jc w:val="center"/>
            </w:pPr>
          </w:p>
        </w:tc>
        <w:tc>
          <w:tcPr>
            <w:tcW w:w="4814" w:type="dxa"/>
            <w:vAlign w:val="center"/>
          </w:tcPr>
          <w:p w14:paraId="414AEECF" w14:textId="77777777" w:rsidR="00A3709B" w:rsidRPr="00821410" w:rsidRDefault="00A3709B" w:rsidP="00CD590D">
            <w:pPr>
              <w:spacing w:after="0" w:line="276" w:lineRule="auto"/>
              <w:jc w:val="center"/>
            </w:pPr>
          </w:p>
        </w:tc>
      </w:tr>
    </w:tbl>
    <w:bookmarkEnd w:id="3"/>
    <w:p w14:paraId="73E42903" w14:textId="5637924D" w:rsidR="00137F94" w:rsidRPr="00821410" w:rsidRDefault="00092351" w:rsidP="00092351">
      <w:pPr>
        <w:pStyle w:val="Nadpis1"/>
        <w:rPr>
          <w:szCs w:val="22"/>
        </w:rPr>
      </w:pPr>
      <w:r w:rsidRPr="00821410">
        <w:rPr>
          <w:szCs w:val="22"/>
        </w:rPr>
        <w:t xml:space="preserve">III. </w:t>
      </w:r>
      <w:r w:rsidR="007A414C" w:rsidRPr="00821410">
        <w:rPr>
          <w:szCs w:val="22"/>
        </w:rPr>
        <w:t>Doba</w:t>
      </w:r>
      <w:r w:rsidR="00BB4330" w:rsidRPr="00821410">
        <w:rPr>
          <w:szCs w:val="22"/>
        </w:rPr>
        <w:t xml:space="preserve"> / </w:t>
      </w:r>
      <w:r w:rsidR="00BB4330" w:rsidRPr="00821410">
        <w:rPr>
          <w:i/>
          <w:iCs/>
          <w:szCs w:val="22"/>
        </w:rPr>
        <w:t>Time period</w:t>
      </w:r>
    </w:p>
    <w:p w14:paraId="4B27EF57" w14:textId="1E726797" w:rsidR="00935BB0" w:rsidRPr="00821410" w:rsidRDefault="00F02BCA" w:rsidP="00874D7D">
      <w:bookmarkStart w:id="4" w:name="_Hlk108685413"/>
      <w:r w:rsidRPr="00821410">
        <w:t xml:space="preserve">Tato </w:t>
      </w:r>
      <w:r w:rsidR="0095313D" w:rsidRPr="00821410">
        <w:t>D</w:t>
      </w:r>
      <w:r w:rsidRPr="00821410">
        <w:t>ohoda se uzavírá na</w:t>
      </w:r>
      <w:r w:rsidR="00CA51A9" w:rsidRPr="00821410">
        <w:t xml:space="preserve"> / </w:t>
      </w:r>
      <w:r w:rsidR="00CA51A9" w:rsidRPr="000158E3">
        <w:rPr>
          <w:i/>
          <w:iCs/>
          <w:lang w:val="en-GB"/>
        </w:rPr>
        <w:t xml:space="preserve">The </w:t>
      </w:r>
      <w:r w:rsidR="00E27EFC">
        <w:rPr>
          <w:i/>
          <w:iCs/>
          <w:lang w:val="en-GB"/>
        </w:rPr>
        <w:t>A</w:t>
      </w:r>
      <w:r w:rsidR="00CA51A9" w:rsidRPr="000158E3">
        <w:rPr>
          <w:i/>
          <w:iCs/>
          <w:lang w:val="en-GB"/>
        </w:rPr>
        <w:t>greement is concluded for</w:t>
      </w:r>
      <w:r w:rsidRPr="00821410">
        <w:t xml:space="preserve"> </w:t>
      </w:r>
      <w:sdt>
        <w:sdtPr>
          <w:rPr>
            <w:rStyle w:val="styltextuovladacihoprvku"/>
          </w:rPr>
          <w:id w:val="-1698995980"/>
          <w:placeholder>
            <w:docPart w:val="B6B9CC2EEE2548128E043B93E45EC3A5"/>
          </w:placeholder>
          <w:showingPlcHdr/>
          <w:comboBox>
            <w:listItem w:value="Zvolte položku. / Select one."/>
            <w:listItem w:displayText="dobu určitou / a fixed period" w:value="dobu určitou / a fixed period"/>
            <w:listItem w:displayText="dobu neurčitou / an indefinite period" w:value="dobu neurčitou / an indefinite period"/>
          </w:comboBox>
        </w:sdtPr>
        <w:sdtEndPr>
          <w:rPr>
            <w:rStyle w:val="Standardnpsmoodstavce"/>
            <w:b w:val="0"/>
          </w:rPr>
        </w:sdtEndPr>
        <w:sdtContent>
          <w:r w:rsidR="00296234" w:rsidRPr="00821410">
            <w:rPr>
              <w:rStyle w:val="Zstupntext"/>
            </w:rPr>
            <w:t xml:space="preserve">Vyberte ze seznamu. / </w:t>
          </w:r>
          <w:r w:rsidR="00296234" w:rsidRPr="00821410">
            <w:rPr>
              <w:rStyle w:val="Zstupntext"/>
              <w:i/>
              <w:iCs/>
            </w:rPr>
            <w:t>Select from the list.</w:t>
          </w:r>
        </w:sdtContent>
      </w:sdt>
      <w:r w:rsidR="00F56059" w:rsidRPr="00821410">
        <w:t xml:space="preserve"> </w:t>
      </w:r>
      <w:r w:rsidR="00CA51A9" w:rsidRPr="00821410">
        <w:t>o</w:t>
      </w:r>
      <w:r w:rsidR="00F56059" w:rsidRPr="00821410">
        <w:t>d</w:t>
      </w:r>
      <w:r w:rsidR="00AF51C6">
        <w:t xml:space="preserve"> </w:t>
      </w:r>
      <w:r w:rsidR="00CA51A9" w:rsidRPr="00821410">
        <w:t>/</w:t>
      </w:r>
      <w:r w:rsidR="00AF51C6">
        <w:t xml:space="preserve"> </w:t>
      </w:r>
      <w:r w:rsidR="00CA51A9" w:rsidRPr="000158E3">
        <w:rPr>
          <w:i/>
          <w:iCs/>
          <w:lang w:val="en-GB"/>
        </w:rPr>
        <w:t>from</w:t>
      </w:r>
      <w:r w:rsidR="00F56059" w:rsidRPr="00821410">
        <w:t xml:space="preserve"> </w:t>
      </w:r>
      <w:sdt>
        <w:sdtPr>
          <w:rPr>
            <w:rStyle w:val="styltextuovladacihoprvku"/>
          </w:rPr>
          <w:id w:val="580253943"/>
          <w:placeholder>
            <w:docPart w:val="A756E3173CF3487AAC3941E99D1EEC18"/>
          </w:placeholder>
          <w:showingPlcHdr/>
          <w:date w:fullDate="2023-03-18T00:00:00Z">
            <w:dateFormat w:val="dd.MM.yyyy"/>
            <w:lid w:val="cs-CZ"/>
            <w:storeMappedDataAs w:val="dateTime"/>
            <w:calendar w:val="gregorian"/>
          </w:date>
        </w:sdtPr>
        <w:sdtEndPr>
          <w:rPr>
            <w:rStyle w:val="Standardnpsmoodstavce"/>
            <w:b w:val="0"/>
          </w:rPr>
        </w:sdtEndPr>
        <w:sdtContent>
          <w:r w:rsidR="00296234" w:rsidRPr="00821410">
            <w:rPr>
              <w:rStyle w:val="Zstupntext"/>
            </w:rPr>
            <w:t xml:space="preserve">Vyberte </w:t>
          </w:r>
          <w:r w:rsidR="00B61A74">
            <w:rPr>
              <w:rStyle w:val="Zstupntext"/>
            </w:rPr>
            <w:t xml:space="preserve">nebo napište </w:t>
          </w:r>
          <w:r w:rsidR="00296234" w:rsidRPr="00821410">
            <w:rPr>
              <w:rStyle w:val="Zstupntext"/>
            </w:rPr>
            <w:t xml:space="preserve">datum. / </w:t>
          </w:r>
          <w:r w:rsidR="00296234" w:rsidRPr="00B61A74">
            <w:rPr>
              <w:rStyle w:val="Zstupntext"/>
              <w:i/>
              <w:iCs/>
              <w:lang w:val="en-GB"/>
            </w:rPr>
            <w:t xml:space="preserve">Select </w:t>
          </w:r>
          <w:r w:rsidR="00B61A74" w:rsidRPr="00B61A74">
            <w:rPr>
              <w:rStyle w:val="Zstupntext"/>
              <w:i/>
              <w:iCs/>
              <w:lang w:val="en-GB"/>
            </w:rPr>
            <w:t xml:space="preserve">or write the </w:t>
          </w:r>
          <w:r w:rsidR="00296234" w:rsidRPr="00B61A74">
            <w:rPr>
              <w:rStyle w:val="Zstupntext"/>
              <w:i/>
              <w:iCs/>
              <w:lang w:val="en-GB"/>
            </w:rPr>
            <w:t>date</w:t>
          </w:r>
          <w:r w:rsidR="00296234" w:rsidRPr="00821410">
            <w:rPr>
              <w:rStyle w:val="Zstupntext"/>
              <w:i/>
              <w:iCs/>
            </w:rPr>
            <w:t>.</w:t>
          </w:r>
        </w:sdtContent>
      </w:sdt>
      <w:r w:rsidR="00F56059" w:rsidRPr="00821410">
        <w:t xml:space="preserve"> </w:t>
      </w:r>
      <w:r w:rsidR="00CA51A9" w:rsidRPr="00821410">
        <w:t>d</w:t>
      </w:r>
      <w:r w:rsidR="00F56059" w:rsidRPr="00821410">
        <w:t>o</w:t>
      </w:r>
      <w:r w:rsidR="00AF51C6">
        <w:t xml:space="preserve"> </w:t>
      </w:r>
      <w:r w:rsidR="00CA51A9" w:rsidRPr="00821410">
        <w:t>/</w:t>
      </w:r>
      <w:r w:rsidR="00AF51C6">
        <w:t xml:space="preserve"> </w:t>
      </w:r>
      <w:r w:rsidR="00CA51A9" w:rsidRPr="000158E3">
        <w:rPr>
          <w:i/>
          <w:iCs/>
          <w:lang w:val="en-GB"/>
        </w:rPr>
        <w:t>to</w:t>
      </w:r>
      <w:r w:rsidR="00F56059" w:rsidRPr="00821410">
        <w:t xml:space="preserve"> </w:t>
      </w:r>
      <w:sdt>
        <w:sdtPr>
          <w:rPr>
            <w:rStyle w:val="styltextuovladacihoprvku"/>
            <w:lang w:val="en-GB"/>
          </w:rPr>
          <w:id w:val="148949446"/>
          <w:placeholder>
            <w:docPart w:val="F626307E2E724FCD83A13D59AD39007C"/>
          </w:placeholder>
          <w:showingPlcHdr/>
          <w:date w:fullDate="2023-03-19T00:00:00Z">
            <w:dateFormat w:val="dd.MM.yyyy"/>
            <w:lid w:val="cs-CZ"/>
            <w:storeMappedDataAs w:val="dateTime"/>
            <w:calendar w:val="gregorian"/>
          </w:date>
        </w:sdtPr>
        <w:sdtEndPr>
          <w:rPr>
            <w:rStyle w:val="Standardnpsmoodstavce"/>
            <w:b w:val="0"/>
            <w:i/>
            <w:iCs/>
            <w:lang w:val="cs-CZ"/>
          </w:rPr>
        </w:sdtEndPr>
        <w:sdtContent>
          <w:r w:rsidR="00296234" w:rsidRPr="00B61A74">
            <w:rPr>
              <w:rStyle w:val="Zstupntext"/>
            </w:rPr>
            <w:t xml:space="preserve">Vyberte </w:t>
          </w:r>
          <w:r w:rsidR="00B61A74" w:rsidRPr="00B61A74">
            <w:rPr>
              <w:rStyle w:val="Zstupntext"/>
            </w:rPr>
            <w:t xml:space="preserve">nebo napište </w:t>
          </w:r>
          <w:r w:rsidR="00296234" w:rsidRPr="00B61A74">
            <w:rPr>
              <w:rStyle w:val="Zstupntext"/>
            </w:rPr>
            <w:t xml:space="preserve">datum – pouze v případě doby určité, jinak </w:t>
          </w:r>
          <w:r w:rsidR="00B61A74" w:rsidRPr="00B61A74">
            <w:rPr>
              <w:rStyle w:val="Zstupntext"/>
            </w:rPr>
            <w:t xml:space="preserve">pole </w:t>
          </w:r>
          <w:r w:rsidR="00296234" w:rsidRPr="00B61A74">
            <w:rPr>
              <w:rStyle w:val="Zstupntext"/>
            </w:rPr>
            <w:t>smažte.</w:t>
          </w:r>
          <w:r w:rsidR="00296234" w:rsidRPr="00B61A74">
            <w:rPr>
              <w:rStyle w:val="Zstupntext"/>
              <w:lang w:val="en-GB"/>
            </w:rPr>
            <w:t xml:space="preserve"> / </w:t>
          </w:r>
          <w:r w:rsidR="00296234" w:rsidRPr="00B61A74">
            <w:rPr>
              <w:rStyle w:val="Zstupntext"/>
              <w:i/>
              <w:iCs/>
              <w:lang w:val="en-GB"/>
            </w:rPr>
            <w:t xml:space="preserve">Select </w:t>
          </w:r>
          <w:r w:rsidR="00B61A74" w:rsidRPr="00B61A74">
            <w:rPr>
              <w:rStyle w:val="Zstupntext"/>
              <w:i/>
              <w:iCs/>
              <w:lang w:val="en-GB"/>
            </w:rPr>
            <w:t xml:space="preserve">or write </w:t>
          </w:r>
          <w:r w:rsidR="00B61A74">
            <w:rPr>
              <w:rStyle w:val="Zstupntext"/>
              <w:i/>
              <w:iCs/>
              <w:lang w:val="en-GB"/>
            </w:rPr>
            <w:t>the</w:t>
          </w:r>
          <w:r w:rsidR="00296234" w:rsidRPr="00B61A74">
            <w:rPr>
              <w:rStyle w:val="Zstupntext"/>
              <w:i/>
              <w:iCs/>
              <w:lang w:val="en-GB"/>
            </w:rPr>
            <w:t xml:space="preserve"> finishing date – only when the period is fixed, otherwise delete this field.</w:t>
          </w:r>
        </w:sdtContent>
      </w:sdt>
      <w:bookmarkEnd w:id="4"/>
      <w:r w:rsidR="00E27EFC">
        <w:rPr>
          <w:i/>
          <w:iCs/>
        </w:rPr>
        <w:t>.</w:t>
      </w:r>
    </w:p>
    <w:p w14:paraId="791549AE" w14:textId="1A1B829A" w:rsidR="00F02BCA" w:rsidRPr="00821410" w:rsidRDefault="00092351" w:rsidP="00803110">
      <w:pPr>
        <w:pStyle w:val="Nadpis1"/>
        <w:rPr>
          <w:szCs w:val="22"/>
        </w:rPr>
      </w:pPr>
      <w:r w:rsidRPr="00821410">
        <w:rPr>
          <w:szCs w:val="22"/>
        </w:rPr>
        <w:t xml:space="preserve">IV. </w:t>
      </w:r>
      <w:r w:rsidR="00F02BCA" w:rsidRPr="00821410">
        <w:rPr>
          <w:szCs w:val="22"/>
        </w:rPr>
        <w:t>Rozsah</w:t>
      </w:r>
      <w:r w:rsidR="00CA51A9" w:rsidRPr="00821410">
        <w:rPr>
          <w:szCs w:val="22"/>
        </w:rPr>
        <w:t xml:space="preserve"> / </w:t>
      </w:r>
      <w:r w:rsidR="00CA51A9" w:rsidRPr="000158E3">
        <w:rPr>
          <w:i/>
          <w:iCs/>
          <w:szCs w:val="22"/>
          <w:lang w:val="en-GB"/>
        </w:rPr>
        <w:t>Scope of work</w:t>
      </w:r>
    </w:p>
    <w:p w14:paraId="3365E917" w14:textId="259FF5F7" w:rsidR="00935BB0" w:rsidRPr="00362D2E" w:rsidRDefault="00AF51C6" w:rsidP="00362D2E">
      <w:pPr>
        <w:rPr>
          <w:i/>
          <w:iCs/>
          <w:szCs w:val="18"/>
          <w:lang w:val="en-GB"/>
        </w:rPr>
      </w:pPr>
      <w:r w:rsidRPr="00AF51C6">
        <w:t>Zaměstnanec bude vykonávat práci v rozsahu max. 20 hodin týdně.</w:t>
      </w:r>
      <w:r w:rsidR="00362D2E">
        <w:t xml:space="preserve"> / </w:t>
      </w:r>
      <w:r w:rsidR="00362D2E" w:rsidRPr="00362D2E">
        <w:rPr>
          <w:i/>
          <w:iCs/>
          <w:szCs w:val="18"/>
          <w:lang w:val="en-GB"/>
        </w:rPr>
        <w:t>The Employee shall perform work at a maximum of 20 hours a week.</w:t>
      </w:r>
    </w:p>
    <w:p w14:paraId="1DCDE435" w14:textId="22FB0BD5" w:rsidR="00920EAA" w:rsidRPr="00821410" w:rsidRDefault="00092351" w:rsidP="00803110">
      <w:pPr>
        <w:pStyle w:val="Nadpis1"/>
        <w:rPr>
          <w:szCs w:val="22"/>
        </w:rPr>
      </w:pPr>
      <w:r w:rsidRPr="00821410">
        <w:rPr>
          <w:szCs w:val="22"/>
        </w:rPr>
        <w:t xml:space="preserve">V. </w:t>
      </w:r>
      <w:r w:rsidR="007A414C" w:rsidRPr="00821410">
        <w:rPr>
          <w:szCs w:val="22"/>
        </w:rPr>
        <w:t>Odměna</w:t>
      </w:r>
      <w:r w:rsidR="006A48F5" w:rsidRPr="00821410">
        <w:rPr>
          <w:szCs w:val="22"/>
        </w:rPr>
        <w:t xml:space="preserve"> / </w:t>
      </w:r>
      <w:r w:rsidR="006A48F5" w:rsidRPr="000158E3">
        <w:rPr>
          <w:i/>
          <w:iCs/>
          <w:szCs w:val="22"/>
          <w:lang w:val="en-GB"/>
        </w:rPr>
        <w:t>Remuneration</w:t>
      </w:r>
    </w:p>
    <w:p w14:paraId="7EB896C6" w14:textId="62BB9140" w:rsidR="00CC3A18" w:rsidRPr="00821410" w:rsidRDefault="00D215CF" w:rsidP="00176952">
      <w:pPr>
        <w:spacing w:line="276" w:lineRule="auto"/>
      </w:pPr>
      <w:r>
        <w:t>Z</w:t>
      </w:r>
      <w:r w:rsidR="00AF51C6" w:rsidRPr="00AF51C6">
        <w:t xml:space="preserve">aměstnanec </w:t>
      </w:r>
      <w:r w:rsidR="00A93F10">
        <w:t xml:space="preserve">obdrží za odvedenou práci </w:t>
      </w:r>
      <w:r w:rsidR="00AF51C6">
        <w:t xml:space="preserve">odměnu </w:t>
      </w:r>
      <w:r w:rsidR="00935BB0">
        <w:t>ve výši</w:t>
      </w:r>
      <w:r w:rsidR="006F5054">
        <w:t xml:space="preserve"> </w:t>
      </w:r>
      <w:r w:rsidR="006A48F5" w:rsidRPr="00821410">
        <w:t>/</w:t>
      </w:r>
      <w:r w:rsidR="0030716F">
        <w:t xml:space="preserve"> </w:t>
      </w:r>
      <w:r w:rsidR="00362D2E" w:rsidRPr="00362D2E">
        <w:rPr>
          <w:i/>
          <w:iCs/>
          <w:lang w:val="en-GB"/>
        </w:rPr>
        <w:t>Employee shall receive a remuneration</w:t>
      </w:r>
      <w:r w:rsidR="00A93F10">
        <w:rPr>
          <w:i/>
          <w:iCs/>
          <w:lang w:val="en-GB"/>
        </w:rPr>
        <w:t xml:space="preserve"> for work done in the amount</w:t>
      </w:r>
      <w:r w:rsidR="00362D2E" w:rsidRPr="00362D2E">
        <w:rPr>
          <w:i/>
          <w:iCs/>
        </w:rPr>
        <w:t xml:space="preserve"> </w:t>
      </w:r>
      <w:r w:rsidR="00935BB0">
        <w:rPr>
          <w:i/>
          <w:iCs/>
          <w:lang w:val="en-GB"/>
        </w:rPr>
        <w:t>of</w:t>
      </w:r>
      <w:r w:rsidR="00935BB0" w:rsidRPr="00E27EFC">
        <w:rPr>
          <w:lang w:val="en-GB"/>
        </w:rPr>
        <w:t xml:space="preserve"> </w:t>
      </w:r>
      <w:sdt>
        <w:sdtPr>
          <w:rPr>
            <w:rStyle w:val="styltextuovladacihoprvku"/>
          </w:rPr>
          <w:id w:val="1899080859"/>
          <w:placeholder>
            <w:docPart w:val="E949D51F8747491E89B57B294F2C3EDF"/>
          </w:placeholder>
          <w:showingPlcHdr/>
          <w:text/>
        </w:sdtPr>
        <w:sdtEndPr>
          <w:rPr>
            <w:rStyle w:val="Standardnpsmoodstavce"/>
            <w:b w:val="0"/>
          </w:rPr>
        </w:sdtEndPr>
        <w:sdtContent>
          <w:r w:rsidR="004B5888">
            <w:rPr>
              <w:rStyle w:val="Zstupntext"/>
            </w:rPr>
            <w:t xml:space="preserve">Napište hodinovou sazbu. / </w:t>
          </w:r>
          <w:r w:rsidR="004B5888" w:rsidRPr="00900FB4">
            <w:rPr>
              <w:rStyle w:val="Zstupntext"/>
              <w:i/>
              <w:iCs/>
            </w:rPr>
            <w:t>Write the hourly rate.</w:t>
          </w:r>
        </w:sdtContent>
      </w:sdt>
      <w:r w:rsidR="00900FB4" w:rsidRPr="00900FB4">
        <w:rPr>
          <w:rStyle w:val="styltextuovladacihoprvku"/>
          <w:b w:val="0"/>
          <w:bCs/>
        </w:rPr>
        <w:t xml:space="preserve"> Kč/hod ve výplatním termínu. / </w:t>
      </w:r>
      <w:r w:rsidR="00900FB4" w:rsidRPr="00900FB4">
        <w:rPr>
          <w:rStyle w:val="styltextuovladacihoprvku"/>
          <w:b w:val="0"/>
          <w:bCs/>
          <w:i/>
          <w:iCs/>
          <w:lang w:val="en-GB"/>
        </w:rPr>
        <w:t>CZK per hour, to be paid on a pay day.</w:t>
      </w:r>
    </w:p>
    <w:p w14:paraId="0494D4AE" w14:textId="5F29BED6" w:rsidR="00821410" w:rsidRPr="00900FB4" w:rsidRDefault="007A414C" w:rsidP="00900FB4">
      <w:pPr>
        <w:spacing w:line="276" w:lineRule="auto"/>
        <w:rPr>
          <w:color w:val="auto"/>
        </w:rPr>
      </w:pPr>
      <w:bookmarkStart w:id="5" w:name="_Hlk108686446"/>
      <w:r w:rsidRPr="00821410">
        <w:t xml:space="preserve">Odměna bude </w:t>
      </w:r>
      <w:r w:rsidR="00D215CF">
        <w:t>Z</w:t>
      </w:r>
      <w:r w:rsidRPr="00821410">
        <w:t>aměstnanci zaslána na účet číslo</w:t>
      </w:r>
      <w:r w:rsidR="006A48F5" w:rsidRPr="00821410">
        <w:t xml:space="preserve"> / </w:t>
      </w:r>
      <w:r w:rsidR="006A48F5" w:rsidRPr="000158E3">
        <w:rPr>
          <w:i/>
          <w:iCs/>
          <w:lang w:val="en-GB"/>
        </w:rPr>
        <w:t>The remuneration will be transferred to the Employee's bank account No.</w:t>
      </w:r>
      <w:r w:rsidR="006A48F5" w:rsidRPr="00821410">
        <w:rPr>
          <w:i/>
          <w:iCs/>
        </w:rPr>
        <w:t>:</w:t>
      </w:r>
      <w:r w:rsidR="006A48F5" w:rsidRPr="00821410">
        <w:t xml:space="preserve"> </w:t>
      </w:r>
      <w:sdt>
        <w:sdtPr>
          <w:rPr>
            <w:rStyle w:val="styltextuovladacihoprvku"/>
          </w:rPr>
          <w:id w:val="790013832"/>
          <w:placeholder>
            <w:docPart w:val="7B76B07B12A248EE966EA67D7E20C597"/>
          </w:placeholder>
          <w:showingPlcHdr/>
        </w:sdtPr>
        <w:sdtEndPr>
          <w:rPr>
            <w:rStyle w:val="Standardnpsmoodstavce"/>
            <w:b w:val="0"/>
          </w:rPr>
        </w:sdtEndPr>
        <w:sdtContent>
          <w:r w:rsidR="004B5888" w:rsidRPr="00821410">
            <w:rPr>
              <w:rStyle w:val="Zstupntext"/>
            </w:rPr>
            <w:t xml:space="preserve">Napište číslo účtu ve formátu xxxxxxxxxx/xxxx. / </w:t>
          </w:r>
          <w:r w:rsidR="004B5888" w:rsidRPr="00821410">
            <w:rPr>
              <w:rStyle w:val="Zstupntext"/>
              <w:i/>
              <w:iCs/>
            </w:rPr>
            <w:t>Write employee’s bank account number.</w:t>
          </w:r>
        </w:sdtContent>
      </w:sdt>
      <w:bookmarkEnd w:id="5"/>
    </w:p>
    <w:p w14:paraId="1A99E160" w14:textId="48C69026" w:rsidR="00076168" w:rsidRPr="00821410" w:rsidRDefault="00092351" w:rsidP="00803110">
      <w:pPr>
        <w:pStyle w:val="Nadpis1"/>
        <w:rPr>
          <w:color w:val="auto"/>
          <w:szCs w:val="22"/>
        </w:rPr>
      </w:pPr>
      <w:r w:rsidRPr="00821410">
        <w:rPr>
          <w:szCs w:val="22"/>
        </w:rPr>
        <w:t xml:space="preserve">VI. </w:t>
      </w:r>
      <w:r w:rsidR="00076168" w:rsidRPr="00821410">
        <w:rPr>
          <w:szCs w:val="22"/>
        </w:rPr>
        <w:t>Ukončení</w:t>
      </w:r>
      <w:r w:rsidR="00076168" w:rsidRPr="00821410">
        <w:rPr>
          <w:color w:val="auto"/>
          <w:szCs w:val="22"/>
        </w:rPr>
        <w:t xml:space="preserve"> </w:t>
      </w:r>
      <w:r w:rsidR="00995114" w:rsidRPr="00821410">
        <w:rPr>
          <w:szCs w:val="22"/>
        </w:rPr>
        <w:t>D</w:t>
      </w:r>
      <w:r w:rsidR="00076168" w:rsidRPr="00821410">
        <w:rPr>
          <w:szCs w:val="22"/>
        </w:rPr>
        <w:t>ohody</w:t>
      </w:r>
      <w:r w:rsidR="006A48F5" w:rsidRPr="00821410">
        <w:rPr>
          <w:szCs w:val="22"/>
        </w:rPr>
        <w:t xml:space="preserve"> / </w:t>
      </w:r>
      <w:r w:rsidR="006A48F5" w:rsidRPr="000158E3">
        <w:rPr>
          <w:i/>
          <w:iCs/>
          <w:szCs w:val="22"/>
          <w:lang w:val="en-GB"/>
        </w:rPr>
        <w:t>Termination of the Agreement</w:t>
      </w:r>
    </w:p>
    <w:p w14:paraId="18ECC617" w14:textId="22E9822D" w:rsidR="00821410" w:rsidRPr="00BB4820" w:rsidRDefault="00076168" w:rsidP="00BB4820">
      <w:pPr>
        <w:spacing w:line="276" w:lineRule="auto"/>
        <w:rPr>
          <w:color w:val="auto"/>
        </w:rPr>
      </w:pPr>
      <w:r w:rsidRPr="00821410">
        <w:rPr>
          <w:color w:val="auto"/>
        </w:rPr>
        <w:t xml:space="preserve">Tato </w:t>
      </w:r>
      <w:r w:rsidR="00AF0DD5" w:rsidRPr="00821410">
        <w:rPr>
          <w:color w:val="auto"/>
        </w:rPr>
        <w:t>D</w:t>
      </w:r>
      <w:r w:rsidRPr="00821410">
        <w:rPr>
          <w:color w:val="auto"/>
        </w:rPr>
        <w:t xml:space="preserve">ohoda může být ukončena </w:t>
      </w:r>
      <w:r w:rsidR="00BB4360" w:rsidRPr="00821410">
        <w:rPr>
          <w:color w:val="auto"/>
        </w:rPr>
        <w:t>dohodou smluvních stran, výpovědí danou z jakéhokoliv důvodu nebo bez uvedení důvodu nebo okamžitým zrušení</w:t>
      </w:r>
      <w:r w:rsidR="007D0ADB" w:rsidRPr="00821410">
        <w:rPr>
          <w:color w:val="auto"/>
        </w:rPr>
        <w:t>m</w:t>
      </w:r>
      <w:r w:rsidR="00BB4360" w:rsidRPr="00821410">
        <w:rPr>
          <w:color w:val="auto"/>
        </w:rPr>
        <w:t xml:space="preserve"> dle § 77 odst. 4 Zákoníku práce.</w:t>
      </w:r>
      <w:r w:rsidR="00BB4820">
        <w:rPr>
          <w:color w:val="auto"/>
        </w:rPr>
        <w:t xml:space="preserve"> </w:t>
      </w:r>
      <w:r w:rsidR="006A48F5" w:rsidRPr="00821410">
        <w:rPr>
          <w:color w:val="auto"/>
        </w:rPr>
        <w:t xml:space="preserve">/ </w:t>
      </w:r>
      <w:bookmarkStart w:id="6" w:name="_Hlk130643084"/>
      <w:r w:rsidR="00B36715" w:rsidRPr="00B36715">
        <w:rPr>
          <w:i/>
          <w:iCs/>
          <w:color w:val="auto"/>
          <w:lang w:val="en-GB"/>
        </w:rPr>
        <w:t xml:space="preserve">This Agreement may be terminated by agreement of the </w:t>
      </w:r>
      <w:r w:rsidR="00D215CF">
        <w:rPr>
          <w:i/>
          <w:iCs/>
          <w:color w:val="auto"/>
          <w:lang w:val="en-GB"/>
        </w:rPr>
        <w:t>contracting p</w:t>
      </w:r>
      <w:r w:rsidR="00B36715" w:rsidRPr="00B36715">
        <w:rPr>
          <w:i/>
          <w:iCs/>
          <w:color w:val="auto"/>
          <w:lang w:val="en-GB"/>
        </w:rPr>
        <w:t xml:space="preserve">arties, by notice given for any </w:t>
      </w:r>
      <w:r w:rsidR="00B36715" w:rsidRPr="00B36715">
        <w:rPr>
          <w:i/>
          <w:iCs/>
          <w:color w:val="auto"/>
          <w:lang w:val="en-GB"/>
        </w:rPr>
        <w:lastRenderedPageBreak/>
        <w:t>reason or no reason given, or by immediate termination pursuant to Section 77(4) of the Labour Code.</w:t>
      </w:r>
      <w:bookmarkEnd w:id="6"/>
    </w:p>
    <w:p w14:paraId="5F608B38" w14:textId="6F454E63" w:rsidR="00920EAA" w:rsidRPr="000158E3" w:rsidRDefault="00092351" w:rsidP="00803110">
      <w:pPr>
        <w:pStyle w:val="Nadpis1"/>
        <w:rPr>
          <w:i/>
          <w:iCs/>
          <w:szCs w:val="22"/>
        </w:rPr>
      </w:pPr>
      <w:r w:rsidRPr="00821410">
        <w:rPr>
          <w:szCs w:val="22"/>
        </w:rPr>
        <w:t xml:space="preserve">VII. </w:t>
      </w:r>
      <w:r w:rsidR="007A414C" w:rsidRPr="00821410">
        <w:rPr>
          <w:szCs w:val="22"/>
        </w:rPr>
        <w:t>Další ujednání</w:t>
      </w:r>
      <w:r w:rsidR="000158E3">
        <w:rPr>
          <w:szCs w:val="22"/>
        </w:rPr>
        <w:t xml:space="preserve"> / </w:t>
      </w:r>
      <w:r w:rsidR="000158E3" w:rsidRPr="000158E3">
        <w:rPr>
          <w:i/>
          <w:iCs/>
          <w:szCs w:val="22"/>
          <w:lang w:val="en-GB"/>
        </w:rPr>
        <w:t>Other agreements</w:t>
      </w:r>
    </w:p>
    <w:p w14:paraId="15C9DDDB" w14:textId="0DD702C1" w:rsidR="00F35778" w:rsidRPr="00821410" w:rsidRDefault="00F35778" w:rsidP="00176952">
      <w:pPr>
        <w:spacing w:line="276" w:lineRule="auto"/>
        <w:ind w:left="11"/>
        <w:rPr>
          <w:i/>
          <w:iCs/>
        </w:rPr>
      </w:pPr>
      <w:bookmarkStart w:id="7" w:name="_Hlk108685711"/>
      <w:r w:rsidRPr="00821410">
        <w:t>Zhodnocení výsledku provede</w:t>
      </w:r>
      <w:r w:rsidR="006A48F5" w:rsidRPr="00821410">
        <w:t xml:space="preserve"> / </w:t>
      </w:r>
      <w:r w:rsidR="006A48F5" w:rsidRPr="000158E3">
        <w:rPr>
          <w:i/>
          <w:iCs/>
          <w:lang w:val="en-GB"/>
        </w:rPr>
        <w:t>Result evaluation will be done by</w:t>
      </w:r>
      <w:r w:rsidR="00C00A65" w:rsidRPr="00821410">
        <w:rPr>
          <w:i/>
          <w:iCs/>
        </w:rPr>
        <w:t>:</w:t>
      </w:r>
      <w:r w:rsidR="00E50702" w:rsidRPr="00821410">
        <w:rPr>
          <w:rFonts w:eastAsiaTheme="minorHAnsi"/>
          <w:color w:val="auto"/>
          <w:lang w:eastAsia="en-US"/>
        </w:rPr>
        <w:t xml:space="preserve"> </w:t>
      </w:r>
      <w:sdt>
        <w:sdtPr>
          <w:rPr>
            <w:rStyle w:val="styltextuovladacihoprvku"/>
          </w:rPr>
          <w:id w:val="-573977943"/>
          <w:placeholder>
            <w:docPart w:val="0268723E7B3B429D96B5FB47E06CF8DC"/>
          </w:placeholder>
          <w:showingPlcHdr/>
        </w:sdtPr>
        <w:sdtEndPr>
          <w:rPr>
            <w:rStyle w:val="Standardnpsmoodstavce"/>
            <w:rFonts w:eastAsiaTheme="minorHAnsi"/>
            <w:b w:val="0"/>
            <w:i/>
            <w:iCs/>
            <w:color w:val="auto"/>
            <w:lang w:eastAsia="en-US"/>
          </w:rPr>
        </w:sdtEndPr>
        <w:sdtContent>
          <w:r w:rsidR="004B5888" w:rsidRPr="00821410">
            <w:rPr>
              <w:rStyle w:val="Zstupntext"/>
            </w:rPr>
            <w:t xml:space="preserve">Napište jméno hodnotitele. / </w:t>
          </w:r>
          <w:r w:rsidR="004B5888" w:rsidRPr="00821410">
            <w:rPr>
              <w:rStyle w:val="Zstupntext"/>
              <w:i/>
              <w:iCs/>
            </w:rPr>
            <w:t>Write evaluator’s name.</w:t>
          </w:r>
        </w:sdtContent>
      </w:sdt>
    </w:p>
    <w:bookmarkStart w:id="8" w:name="_Hlk108685754"/>
    <w:bookmarkEnd w:id="7"/>
    <w:p w14:paraId="4131053B" w14:textId="3AE68C2A" w:rsidR="00EB1038" w:rsidRPr="00821410" w:rsidRDefault="00A3757F" w:rsidP="00176952">
      <w:pPr>
        <w:spacing w:line="276" w:lineRule="auto"/>
      </w:pPr>
      <w:sdt>
        <w:sdtPr>
          <w:id w:val="1858848306"/>
          <w:placeholder>
            <w:docPart w:val="53BAF89BD1AB44B4BF4D010A5A0C2254"/>
          </w:placeholder>
          <w:showingPlcHdr/>
          <w:comboBox>
            <w:listItem w:value="Zvolte položku. / Select one."/>
            <w:listItem w:displayText="Pravidelné pracoviště / Regular workplace: České Budějovice" w:value="Pravidelné pracoviště / Regular workplace: České Budějovice"/>
            <w:listItem w:displayText="Pravidelné pracoviště / Regular workplace: xxx" w:value="Pravidelné pracoviště / Regular workplace: xxx"/>
          </w:comboBox>
        </w:sdtPr>
        <w:sdtEndPr/>
        <w:sdtContent>
          <w:r w:rsidR="004B5888" w:rsidRPr="00821410">
            <w:rPr>
              <w:rStyle w:val="Zstupntext"/>
            </w:rPr>
            <w:t xml:space="preserve">Pokud má zaměstnanec pravidelné pracoviště, zvolte ze seznamu České Budějovice, nebo zvolte druhou možnost a vepište vlastní hodnotu. Jinak pole celé smažte. / </w:t>
          </w:r>
          <w:r w:rsidR="004B5888" w:rsidRPr="00821410">
            <w:rPr>
              <w:rStyle w:val="Zstupntext"/>
              <w:i/>
              <w:iCs/>
            </w:rPr>
            <w:t>If the employee has a regular workplace, select from the list – either České Budějovice, or the second option and write the workplace instead of xxx. Otherwise, delete the field completely.</w:t>
          </w:r>
        </w:sdtContent>
      </w:sdt>
    </w:p>
    <w:p w14:paraId="7C50CD5B" w14:textId="2DD1F77D" w:rsidR="00027B22" w:rsidRPr="00821410" w:rsidRDefault="00A3757F" w:rsidP="00176952">
      <w:pPr>
        <w:spacing w:line="276" w:lineRule="auto"/>
      </w:pPr>
      <w:sdt>
        <w:sdtPr>
          <w:id w:val="-81067559"/>
          <w:placeholder>
            <w:docPart w:val="CB5ECCAB912A48F4B498F4682AAEB5FB"/>
          </w:placeholder>
          <w:showingPlcHdr/>
          <w:comboBox>
            <w:listItem w:value="Zvolte položku. / Select one."/>
            <w:listItem w:displayText="Zaměstnanci budou poskytovány cestovní náhrady včetně nutných vedlejších výdajů. / The Employee will be provided with compensation of business trip expenses, including necessary ancillary expenses." w:value="Zaměstnanci budou poskytovány cestovní náhrady včetně nutných vedlejších výdajů. / The Employee will be provided with compensation of business trip expenses, including necessary ancillary expenses."/>
          </w:comboBox>
        </w:sdtPr>
        <w:sdtEndPr/>
        <w:sdtContent>
          <w:r w:rsidR="004B5888" w:rsidRPr="00821410">
            <w:rPr>
              <w:rStyle w:val="Zstupntext"/>
            </w:rPr>
            <w:t xml:space="preserve">Budou zaměstnanci poskytovány cestovní náhrady? Pokud ano, vyberte ze seznamu, jinak pole celé smažte. </w:t>
          </w:r>
          <w:r w:rsidR="00746C5D">
            <w:rPr>
              <w:rStyle w:val="Zstupntext"/>
            </w:rPr>
            <w:t xml:space="preserve">Budou-li poskytovány, MUSÍ BÝT UVEDENO PRAVIDELNÉ PRACOVIŠTĚ. </w:t>
          </w:r>
          <w:r w:rsidR="004B5888" w:rsidRPr="00821410">
            <w:rPr>
              <w:rStyle w:val="Zstupntext"/>
            </w:rPr>
            <w:t xml:space="preserve">/ </w:t>
          </w:r>
          <w:r w:rsidR="004B5888" w:rsidRPr="00746C5D">
            <w:rPr>
              <w:rStyle w:val="Zstupntext"/>
              <w:i/>
              <w:iCs/>
              <w:lang w:val="en-GB"/>
            </w:rPr>
            <w:t>Will the employee be provided with business expenses compensations? If so, select from the list. Otherwise, delete this field completely.</w:t>
          </w:r>
          <w:r w:rsidR="00746C5D" w:rsidRPr="00746C5D">
            <w:rPr>
              <w:rStyle w:val="Zstupntext"/>
              <w:i/>
              <w:iCs/>
              <w:lang w:val="en-GB"/>
            </w:rPr>
            <w:t xml:space="preserve"> If the employee will be provided with them, THE REGULAR WORKPLACE MUST BE SPECIFIED.</w:t>
          </w:r>
        </w:sdtContent>
      </w:sdt>
    </w:p>
    <w:bookmarkEnd w:id="8"/>
    <w:p w14:paraId="748A1764" w14:textId="44C38D59" w:rsidR="00C9483C" w:rsidRPr="0030716F" w:rsidRDefault="000C73FF" w:rsidP="00176952">
      <w:pPr>
        <w:spacing w:line="276" w:lineRule="auto"/>
      </w:pPr>
      <w:r w:rsidRPr="00821410">
        <w:t xml:space="preserve">Zaměstnanec se zavazuje zachovávat mlčenlivost o veškerých skutečnostech, které mají být v zájmu </w:t>
      </w:r>
      <w:r w:rsidR="00D215CF">
        <w:t>Z</w:t>
      </w:r>
      <w:r w:rsidRPr="00821410">
        <w:t>aměstnavatele utajeny.</w:t>
      </w:r>
      <w:r w:rsidR="0030716F">
        <w:t xml:space="preserve"> </w:t>
      </w:r>
      <w:r w:rsidR="00C9483C" w:rsidRPr="00821410">
        <w:t xml:space="preserve">/ </w:t>
      </w:r>
      <w:r w:rsidR="00C9483C" w:rsidRPr="000158E3">
        <w:rPr>
          <w:i/>
          <w:iCs/>
          <w:lang w:val="en-GB"/>
        </w:rPr>
        <w:t>The Employee commits to hold all information, which should be kept secret in the Employer’s interest, in confidence.</w:t>
      </w:r>
    </w:p>
    <w:p w14:paraId="799E8D28" w14:textId="7E52DDC5" w:rsidR="00C9483C" w:rsidRPr="00821410" w:rsidRDefault="00C9483C" w:rsidP="00176952">
      <w:pPr>
        <w:spacing w:line="276" w:lineRule="auto"/>
      </w:pPr>
      <w:r w:rsidRPr="00821410">
        <w:t>Další práva a povinnosti smluvních stran se řídí ustanoveními Zákoníku práce v platném znění.</w:t>
      </w:r>
      <w:r w:rsidR="0030716F">
        <w:t xml:space="preserve"> </w:t>
      </w:r>
      <w:r w:rsidRPr="00821410">
        <w:t xml:space="preserve">/ </w:t>
      </w:r>
      <w:r w:rsidRPr="000158E3">
        <w:rPr>
          <w:i/>
          <w:iCs/>
          <w:lang w:val="en-GB"/>
        </w:rPr>
        <w:t>Other rights and obligations of involved parties follow the provisions of the Labour Code</w:t>
      </w:r>
      <w:r w:rsidR="00B36715">
        <w:rPr>
          <w:i/>
          <w:iCs/>
          <w:lang w:val="en-GB"/>
        </w:rPr>
        <w:t>,</w:t>
      </w:r>
      <w:r w:rsidRPr="000158E3">
        <w:rPr>
          <w:i/>
          <w:iCs/>
          <w:lang w:val="en-GB"/>
        </w:rPr>
        <w:t xml:space="preserve"> as amended.</w:t>
      </w:r>
    </w:p>
    <w:p w14:paraId="7301BCFE" w14:textId="68A9C725" w:rsidR="00821410" w:rsidRPr="00821410" w:rsidRDefault="007A414C" w:rsidP="00900FB4">
      <w:pPr>
        <w:spacing w:line="276" w:lineRule="auto"/>
      </w:pPr>
      <w:bookmarkStart w:id="9" w:name="_Hlk108685799"/>
      <w:r w:rsidRPr="00821410">
        <w:t>Zdravotní pojišťovna</w:t>
      </w:r>
      <w:r w:rsidR="00D215CF">
        <w:t xml:space="preserve"> Zaměstnance</w:t>
      </w:r>
      <w:r w:rsidR="00C9483C" w:rsidRPr="00821410">
        <w:t xml:space="preserve"> / </w:t>
      </w:r>
      <w:r w:rsidR="00C9483C" w:rsidRPr="000158E3">
        <w:rPr>
          <w:i/>
          <w:iCs/>
          <w:lang w:val="en-GB"/>
        </w:rPr>
        <w:t>Employee's health insurer</w:t>
      </w:r>
      <w:r w:rsidR="00C9483C" w:rsidRPr="00821410">
        <w:rPr>
          <w:i/>
          <w:iCs/>
        </w:rPr>
        <w:t>:</w:t>
      </w:r>
      <w:r w:rsidR="00871B8E" w:rsidRPr="00821410">
        <w:t xml:space="preserve"> </w:t>
      </w:r>
      <w:sdt>
        <w:sdtPr>
          <w:rPr>
            <w:rStyle w:val="styltextuovladacihoprvku"/>
          </w:rPr>
          <w:id w:val="-1011137186"/>
          <w:placeholder>
            <w:docPart w:val="9DC37140EDBB49DABA8ACD516832FBDB"/>
          </w:placeholder>
          <w:showingPlcHdr/>
        </w:sdtPr>
        <w:sdtEndPr>
          <w:rPr>
            <w:rStyle w:val="Standardnpsmoodstavce"/>
            <w:b w:val="0"/>
          </w:rPr>
        </w:sdtEndPr>
        <w:sdtContent>
          <w:r w:rsidR="00296234" w:rsidRPr="00821410">
            <w:rPr>
              <w:rStyle w:val="Zstupntext"/>
            </w:rPr>
            <w:t xml:space="preserve">Napište trojmístný kód zdravotní pojišťovny. / </w:t>
          </w:r>
          <w:r w:rsidR="00296234" w:rsidRPr="00821410">
            <w:rPr>
              <w:rStyle w:val="Zstupntext"/>
              <w:i/>
              <w:iCs/>
            </w:rPr>
            <w:t xml:space="preserve">Write the </w:t>
          </w:r>
          <w:r w:rsidR="00296234">
            <w:rPr>
              <w:rStyle w:val="Zstupntext"/>
              <w:i/>
              <w:iCs/>
            </w:rPr>
            <w:t>three</w:t>
          </w:r>
          <w:r w:rsidR="00296234" w:rsidRPr="00821410">
            <w:rPr>
              <w:rStyle w:val="Zstupntext"/>
              <w:i/>
              <w:iCs/>
            </w:rPr>
            <w:t>-digit code of employee’s insurance company.</w:t>
          </w:r>
        </w:sdtContent>
      </w:sdt>
      <w:bookmarkEnd w:id="9"/>
    </w:p>
    <w:p w14:paraId="60B18D40" w14:textId="4E782A76" w:rsidR="00920EAA" w:rsidRPr="00821410" w:rsidRDefault="00092351" w:rsidP="00092351">
      <w:pPr>
        <w:pStyle w:val="Nadpis1"/>
        <w:rPr>
          <w:szCs w:val="22"/>
        </w:rPr>
      </w:pPr>
      <w:r w:rsidRPr="00821410">
        <w:rPr>
          <w:szCs w:val="22"/>
        </w:rPr>
        <w:t xml:space="preserve">VIII. </w:t>
      </w:r>
      <w:r w:rsidR="007A414C" w:rsidRPr="00821410">
        <w:rPr>
          <w:szCs w:val="22"/>
        </w:rPr>
        <w:t>Závěrečná ustanovení</w:t>
      </w:r>
      <w:r w:rsidR="00C9483C" w:rsidRPr="00821410">
        <w:rPr>
          <w:szCs w:val="22"/>
        </w:rPr>
        <w:t xml:space="preserve"> / </w:t>
      </w:r>
      <w:r w:rsidR="00C9483C" w:rsidRPr="000158E3">
        <w:rPr>
          <w:i/>
          <w:iCs/>
          <w:szCs w:val="22"/>
          <w:lang w:val="en-GB"/>
        </w:rPr>
        <w:t>Final provisions</w:t>
      </w:r>
    </w:p>
    <w:p w14:paraId="6699A412" w14:textId="0602E65D" w:rsidR="00821410" w:rsidRPr="00BB4820" w:rsidRDefault="007D0ADB" w:rsidP="00BB4820">
      <w:pPr>
        <w:spacing w:line="276" w:lineRule="auto"/>
      </w:pPr>
      <w:r w:rsidRPr="00821410">
        <w:t xml:space="preserve">Tato </w:t>
      </w:r>
      <w:r w:rsidR="00AF0DD5" w:rsidRPr="00821410">
        <w:t>D</w:t>
      </w:r>
      <w:r w:rsidRPr="00821410">
        <w:t xml:space="preserve">ohoda je </w:t>
      </w:r>
      <w:r w:rsidR="007A414C" w:rsidRPr="00821410">
        <w:t xml:space="preserve">vyhotovena ve dvou stejnopisech, </w:t>
      </w:r>
      <w:r w:rsidR="00C81808">
        <w:t xml:space="preserve">přičemž </w:t>
      </w:r>
      <w:r w:rsidR="00D215CF">
        <w:t>Z</w:t>
      </w:r>
      <w:r w:rsidR="007A414C" w:rsidRPr="00821410">
        <w:t xml:space="preserve">aměstnanec a </w:t>
      </w:r>
      <w:r w:rsidR="00D215CF">
        <w:t>Z</w:t>
      </w:r>
      <w:r w:rsidR="007A414C" w:rsidRPr="00821410">
        <w:t xml:space="preserve">aměstnavatel obdrží </w:t>
      </w:r>
      <w:r w:rsidR="005E2776" w:rsidRPr="00821410">
        <w:t xml:space="preserve">každý </w:t>
      </w:r>
      <w:r w:rsidR="007A414C" w:rsidRPr="00821410">
        <w:t>jedno vyhotovení.</w:t>
      </w:r>
      <w:r w:rsidR="00C538A7" w:rsidRPr="00821410">
        <w:t xml:space="preserve"> </w:t>
      </w:r>
      <w:r w:rsidR="00AA1916" w:rsidRPr="00821410">
        <w:t xml:space="preserve">Zaměstnanec </w:t>
      </w:r>
      <w:r w:rsidR="00C538A7" w:rsidRPr="00821410">
        <w:t>absolvoval instruktáž BOZP a PO.</w:t>
      </w:r>
      <w:r w:rsidR="00BB4820">
        <w:t xml:space="preserve"> </w:t>
      </w:r>
      <w:r w:rsidR="00482A3E" w:rsidRPr="00821410">
        <w:t xml:space="preserve">/ </w:t>
      </w:r>
      <w:r w:rsidR="00482A3E" w:rsidRPr="000158E3">
        <w:rPr>
          <w:i/>
          <w:iCs/>
          <w:lang w:val="en-GB"/>
        </w:rPr>
        <w:t>This Agreement is executed in two counterparts, of which the Employee and the Employer each receive one counterpart, respectively. The Employee completed OH</w:t>
      </w:r>
      <w:r w:rsidR="00C81808" w:rsidRPr="000158E3">
        <w:rPr>
          <w:i/>
          <w:iCs/>
          <w:lang w:val="en-GB"/>
        </w:rPr>
        <w:t>S</w:t>
      </w:r>
      <w:r w:rsidR="00482A3E" w:rsidRPr="000158E3">
        <w:rPr>
          <w:i/>
          <w:iCs/>
          <w:lang w:val="en-GB"/>
        </w:rPr>
        <w:t xml:space="preserve"> and FP training</w:t>
      </w:r>
      <w:r w:rsidR="00482A3E" w:rsidRPr="00821410">
        <w:rPr>
          <w:i/>
          <w:iCs/>
          <w:lang w:val="en-GB"/>
        </w:rPr>
        <w:t>.</w:t>
      </w:r>
    </w:p>
    <w:p w14:paraId="7F553FDB" w14:textId="77777777" w:rsidR="00617818" w:rsidRPr="00821410" w:rsidRDefault="00617818" w:rsidP="00617818">
      <w:pPr>
        <w:spacing w:line="276" w:lineRule="auto"/>
        <w:ind w:left="10"/>
      </w:pPr>
    </w:p>
    <w:p w14:paraId="2D64DC83" w14:textId="041BB4F5" w:rsidR="005A2EC7" w:rsidRDefault="00E50702" w:rsidP="00BB4820">
      <w:pPr>
        <w:spacing w:line="276" w:lineRule="auto"/>
      </w:pPr>
      <w:bookmarkStart w:id="10" w:name="_Hlk108685843"/>
      <w:r w:rsidRPr="00821410">
        <w:t>V</w:t>
      </w:r>
      <w:r w:rsidR="00482A3E" w:rsidRPr="00821410">
        <w:t>/</w:t>
      </w:r>
      <w:r w:rsidR="00482A3E" w:rsidRPr="000158E3">
        <w:rPr>
          <w:i/>
          <w:iCs/>
          <w:lang w:val="en-GB"/>
        </w:rPr>
        <w:t>In</w:t>
      </w:r>
      <w:r w:rsidR="007A414C" w:rsidRPr="00821410">
        <w:t xml:space="preserve"> Česk</w:t>
      </w:r>
      <w:r w:rsidR="00482A3E" w:rsidRPr="00821410">
        <w:t>é</w:t>
      </w:r>
      <w:r w:rsidR="007A414C" w:rsidRPr="00821410">
        <w:t xml:space="preserve"> Budějovic</w:t>
      </w:r>
      <w:r w:rsidR="00482A3E" w:rsidRPr="00821410">
        <w:t>e</w:t>
      </w:r>
      <w:r w:rsidR="001A2302" w:rsidRPr="00821410">
        <w:t>,</w:t>
      </w:r>
      <w:r w:rsidR="007A414C" w:rsidRPr="00821410">
        <w:t xml:space="preserve"> dne</w:t>
      </w:r>
      <w:r w:rsidR="00482A3E" w:rsidRPr="00821410">
        <w:t>/</w:t>
      </w:r>
      <w:r w:rsidR="00482A3E" w:rsidRPr="000158E3">
        <w:rPr>
          <w:i/>
          <w:iCs/>
          <w:lang w:val="en-GB"/>
        </w:rPr>
        <w:t>on</w:t>
      </w:r>
      <w:r w:rsidR="007A414C" w:rsidRPr="00821410">
        <w:t xml:space="preserve"> </w:t>
      </w:r>
      <w:sdt>
        <w:sdtPr>
          <w:id w:val="331412872"/>
          <w:placeholder>
            <w:docPart w:val="549B383B7224403799366AD02AA8E9D0"/>
          </w:placeholder>
          <w:showingPlcHdr/>
          <w:date w:fullDate="2023-03-09T00:00:00Z">
            <w:dateFormat w:val="dd.MM.yyyy"/>
            <w:lid w:val="cs-CZ"/>
            <w:storeMappedDataAs w:val="dateTime"/>
            <w:calendar w:val="gregorian"/>
          </w:date>
        </w:sdtPr>
        <w:sdtEndPr/>
        <w:sdtContent>
          <w:r w:rsidR="00746C5D" w:rsidRPr="00821410">
            <w:rPr>
              <w:rStyle w:val="Zstupntext"/>
            </w:rPr>
            <w:t xml:space="preserve">Vyberte </w:t>
          </w:r>
          <w:r w:rsidR="00B61A74">
            <w:rPr>
              <w:rStyle w:val="Zstupntext"/>
            </w:rPr>
            <w:t xml:space="preserve">nebo napište </w:t>
          </w:r>
          <w:r w:rsidR="00746C5D" w:rsidRPr="00821410">
            <w:rPr>
              <w:rStyle w:val="Zstupntext"/>
            </w:rPr>
            <w:t xml:space="preserve">datum podpisu. / </w:t>
          </w:r>
          <w:r w:rsidR="00746C5D" w:rsidRPr="00B61A74">
            <w:rPr>
              <w:rStyle w:val="Zstupntext"/>
              <w:i/>
              <w:iCs/>
              <w:lang w:val="en-GB"/>
            </w:rPr>
            <w:t>Select</w:t>
          </w:r>
          <w:r w:rsidR="00B61A74" w:rsidRPr="00B61A74">
            <w:rPr>
              <w:rStyle w:val="Zstupntext"/>
              <w:i/>
              <w:iCs/>
              <w:lang w:val="en-GB"/>
            </w:rPr>
            <w:t xml:space="preserve"> or write</w:t>
          </w:r>
          <w:r w:rsidR="00746C5D" w:rsidRPr="00B61A74">
            <w:rPr>
              <w:rStyle w:val="Zstupntext"/>
              <w:i/>
              <w:iCs/>
              <w:lang w:val="en-GB"/>
            </w:rPr>
            <w:t xml:space="preserve"> </w:t>
          </w:r>
          <w:r w:rsidR="00B61A74" w:rsidRPr="00B61A74">
            <w:rPr>
              <w:rStyle w:val="Zstupntext"/>
              <w:i/>
              <w:iCs/>
              <w:lang w:val="en-GB"/>
            </w:rPr>
            <w:t xml:space="preserve">the </w:t>
          </w:r>
          <w:r w:rsidR="00746C5D" w:rsidRPr="00B61A74">
            <w:rPr>
              <w:rStyle w:val="Zstupntext"/>
              <w:i/>
              <w:iCs/>
              <w:lang w:val="en-GB"/>
            </w:rPr>
            <w:t>date of signature.</w:t>
          </w:r>
        </w:sdtContent>
      </w:sdt>
    </w:p>
    <w:p w14:paraId="58945447" w14:textId="77777777" w:rsidR="00BB4820" w:rsidRPr="00821410" w:rsidRDefault="00BB4820" w:rsidP="00BB4820">
      <w:pPr>
        <w:spacing w:line="276" w:lineRule="auto"/>
      </w:pPr>
    </w:p>
    <w:p w14:paraId="41B18AED" w14:textId="11BBA6F1" w:rsidR="007B12A8" w:rsidRDefault="007B12A8" w:rsidP="00617818">
      <w:pPr>
        <w:tabs>
          <w:tab w:val="left" w:pos="4155"/>
        </w:tabs>
      </w:pPr>
    </w:p>
    <w:p w14:paraId="670031FB" w14:textId="1A9B920A" w:rsidR="00555E42" w:rsidRDefault="00555E42" w:rsidP="00617818">
      <w:pPr>
        <w:tabs>
          <w:tab w:val="left" w:pos="4155"/>
        </w:tabs>
      </w:pPr>
    </w:p>
    <w:p w14:paraId="5D3E4CC4" w14:textId="3A13F1D1" w:rsidR="00555E42" w:rsidRDefault="00555E42" w:rsidP="00617818">
      <w:pPr>
        <w:tabs>
          <w:tab w:val="left" w:pos="4155"/>
        </w:tabs>
      </w:pPr>
    </w:p>
    <w:p w14:paraId="2A30A702" w14:textId="6A9F0DF4" w:rsidR="00555E42" w:rsidRPr="00821410" w:rsidRDefault="00555E42" w:rsidP="00617818">
      <w:pPr>
        <w:tabs>
          <w:tab w:val="left" w:pos="4155"/>
        </w:tabs>
      </w:pPr>
      <w:r>
        <w:t>……………………………..</w:t>
      </w:r>
      <w:r w:rsidR="005A2EC7">
        <w:tab/>
      </w:r>
      <w:r w:rsidR="005A2EC7">
        <w:tab/>
      </w:r>
      <w:r w:rsidR="005A2EC7">
        <w:tab/>
      </w:r>
      <w:r w:rsidR="005A2EC7">
        <w:tab/>
      </w:r>
      <w:r w:rsidR="005A2EC7">
        <w:tab/>
      </w:r>
      <w:r w:rsidR="005A2EC7" w:rsidRPr="005A2EC7">
        <w:t>……………………………..</w:t>
      </w:r>
    </w:p>
    <w:bookmarkEnd w:id="10"/>
    <w:p w14:paraId="4DE3D535" w14:textId="60BDFFD5" w:rsidR="00AB7798" w:rsidRPr="00821410" w:rsidRDefault="00555E42" w:rsidP="007B12A8">
      <w:pPr>
        <w:tabs>
          <w:tab w:val="left" w:pos="4155"/>
        </w:tabs>
      </w:pPr>
      <w:r>
        <w:t xml:space="preserve">Zaměstnanec / </w:t>
      </w:r>
      <w:r w:rsidRPr="000158E3">
        <w:rPr>
          <w:lang w:val="en-GB"/>
        </w:rPr>
        <w:t>Employee</w:t>
      </w:r>
      <w:r>
        <w:tab/>
      </w:r>
      <w:r>
        <w:tab/>
      </w:r>
      <w:r>
        <w:tab/>
      </w:r>
      <w:r>
        <w:tab/>
      </w:r>
      <w:r>
        <w:tab/>
        <w:t xml:space="preserve">Zaměstnavatel / </w:t>
      </w:r>
      <w:r w:rsidRPr="000158E3">
        <w:rPr>
          <w:lang w:val="en-GB"/>
        </w:rPr>
        <w:t>Employer</w:t>
      </w:r>
    </w:p>
    <w:sectPr w:rsidR="00AB7798" w:rsidRPr="00821410" w:rsidSect="005A2EC7">
      <w:footerReference w:type="default" r:id="rId9"/>
      <w:footerReference w:type="first" r:id="rId10"/>
      <w:pgSz w:w="11906" w:h="16838"/>
      <w:pgMar w:top="964" w:right="1134" w:bottom="964" w:left="1134" w:header="709" w:footer="709"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C5641C" w14:textId="77777777" w:rsidR="00A3757F" w:rsidRDefault="00A3757F" w:rsidP="00EB0AB2">
      <w:r>
        <w:separator/>
      </w:r>
    </w:p>
  </w:endnote>
  <w:endnote w:type="continuationSeparator" w:id="0">
    <w:p w14:paraId="4FFB008D" w14:textId="77777777" w:rsidR="00A3757F" w:rsidRDefault="00A3757F" w:rsidP="00EB0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90A079" w14:textId="091FBA32" w:rsidR="00821410" w:rsidRDefault="005A2EC7" w:rsidP="00821410">
    <w:pPr>
      <w:pStyle w:val="Zpat"/>
      <w:jc w:val="center"/>
    </w:pPr>
    <w:r>
      <w:fldChar w:fldCharType="begin"/>
    </w:r>
    <w:r>
      <w:instrText>PAGE   \* MERGEFORMAT</w:instrText>
    </w:r>
    <w:r>
      <w:fldChar w:fldCharType="separate"/>
    </w:r>
    <w:r w:rsidR="00291532">
      <w:rPr>
        <w:noProof/>
      </w:rPr>
      <w:t>2</w:t>
    </w:r>
    <w:r>
      <w:fldChar w:fldCharType="end"/>
    </w:r>
    <w:r>
      <w:t>/</w:t>
    </w:r>
    <w:r w:rsidR="00A3757F">
      <w:fldChar w:fldCharType="begin"/>
    </w:r>
    <w:r w:rsidR="00A3757F">
      <w:instrText xml:space="preserve"> SECTIONPAGES  \* Arabic  \* MERGEFORMAT </w:instrText>
    </w:r>
    <w:r w:rsidR="00A3757F">
      <w:fldChar w:fldCharType="separate"/>
    </w:r>
    <w:r w:rsidR="00291532">
      <w:rPr>
        <w:noProof/>
      </w:rPr>
      <w:t>2</w:t>
    </w:r>
    <w:r w:rsidR="00A3757F">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A0E881" w14:textId="2936075F" w:rsidR="00821410" w:rsidRDefault="005A2EC7" w:rsidP="00821410">
    <w:pPr>
      <w:pStyle w:val="Zpat"/>
      <w:jc w:val="center"/>
    </w:pPr>
    <w:r>
      <w:fldChar w:fldCharType="begin"/>
    </w:r>
    <w:r>
      <w:instrText>PAGE   \* MERGEFORMAT</w:instrText>
    </w:r>
    <w:r>
      <w:fldChar w:fldCharType="separate"/>
    </w:r>
    <w:r>
      <w:t>1</w:t>
    </w:r>
    <w:r>
      <w:fldChar w:fldCharType="end"/>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11D556" w14:textId="77777777" w:rsidR="00A3757F" w:rsidRDefault="00A3757F" w:rsidP="00EB0AB2">
      <w:r>
        <w:separator/>
      </w:r>
    </w:p>
  </w:footnote>
  <w:footnote w:type="continuationSeparator" w:id="0">
    <w:p w14:paraId="36826B45" w14:textId="77777777" w:rsidR="00A3757F" w:rsidRDefault="00A3757F" w:rsidP="00EB0A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72ADA"/>
    <w:multiLevelType w:val="hybridMultilevel"/>
    <w:tmpl w:val="56F8C6AC"/>
    <w:lvl w:ilvl="0" w:tplc="5D8A0EAC">
      <w:start w:val="1"/>
      <w:numFmt w:val="upperRoman"/>
      <w:lvlText w:val="%1."/>
      <w:lvlJc w:val="left"/>
      <w:pPr>
        <w:ind w:left="0"/>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1" w:tplc="55C6053A">
      <w:start w:val="1"/>
      <w:numFmt w:val="lowerLetter"/>
      <w:lvlText w:val="%2"/>
      <w:lvlJc w:val="left"/>
      <w:pPr>
        <w:ind w:left="1080"/>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2" w:tplc="BD143FBA">
      <w:start w:val="1"/>
      <w:numFmt w:val="lowerRoman"/>
      <w:lvlText w:val="%3"/>
      <w:lvlJc w:val="left"/>
      <w:pPr>
        <w:ind w:left="1800"/>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3" w:tplc="32068DEC">
      <w:start w:val="1"/>
      <w:numFmt w:val="decimal"/>
      <w:lvlText w:val="%4"/>
      <w:lvlJc w:val="left"/>
      <w:pPr>
        <w:ind w:left="2520"/>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4" w:tplc="20CE0916">
      <w:start w:val="1"/>
      <w:numFmt w:val="lowerLetter"/>
      <w:lvlText w:val="%5"/>
      <w:lvlJc w:val="left"/>
      <w:pPr>
        <w:ind w:left="3240"/>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5" w:tplc="CE8C66D2">
      <w:start w:val="1"/>
      <w:numFmt w:val="lowerRoman"/>
      <w:lvlText w:val="%6"/>
      <w:lvlJc w:val="left"/>
      <w:pPr>
        <w:ind w:left="3960"/>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6" w:tplc="07B863BA">
      <w:start w:val="1"/>
      <w:numFmt w:val="decimal"/>
      <w:lvlText w:val="%7"/>
      <w:lvlJc w:val="left"/>
      <w:pPr>
        <w:ind w:left="4680"/>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7" w:tplc="5FFA8E26">
      <w:start w:val="1"/>
      <w:numFmt w:val="lowerLetter"/>
      <w:lvlText w:val="%8"/>
      <w:lvlJc w:val="left"/>
      <w:pPr>
        <w:ind w:left="5400"/>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8" w:tplc="BD948F5A">
      <w:start w:val="1"/>
      <w:numFmt w:val="lowerRoman"/>
      <w:lvlText w:val="%9"/>
      <w:lvlJc w:val="left"/>
      <w:pPr>
        <w:ind w:left="6120"/>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abstractNum>
  <w:abstractNum w:abstractNumId="1">
    <w:nsid w:val="53A82724"/>
    <w:multiLevelType w:val="hybridMultilevel"/>
    <w:tmpl w:val="EDB00A92"/>
    <w:lvl w:ilvl="0" w:tplc="B732A59C">
      <w:start w:val="1"/>
      <w:numFmt w:val="upperRoman"/>
      <w:lvlText w:val="%1."/>
      <w:lvlJc w:val="right"/>
      <w:pPr>
        <w:ind w:left="53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66D07B0B"/>
    <w:multiLevelType w:val="hybridMultilevel"/>
    <w:tmpl w:val="27CE8E9E"/>
    <w:lvl w:ilvl="0" w:tplc="DBC00CE0">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 w:numId="41">
    <w:abstractNumId w:val="0"/>
  </w:num>
  <w:num w:numId="42">
    <w:abstractNumId w:val="0"/>
  </w:num>
  <w:num w:numId="43">
    <w:abstractNumId w:val="0"/>
  </w:num>
  <w:num w:numId="44">
    <w:abstractNumId w:val="0"/>
  </w:num>
  <w:num w:numId="45">
    <w:abstractNumId w:val="1"/>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717"/>
    <w:rsid w:val="000158E3"/>
    <w:rsid w:val="000212B4"/>
    <w:rsid w:val="00021CB3"/>
    <w:rsid w:val="00024F60"/>
    <w:rsid w:val="00027B22"/>
    <w:rsid w:val="00027CCF"/>
    <w:rsid w:val="00031C8B"/>
    <w:rsid w:val="00042EF7"/>
    <w:rsid w:val="00056D22"/>
    <w:rsid w:val="0007202B"/>
    <w:rsid w:val="00076168"/>
    <w:rsid w:val="00077A6C"/>
    <w:rsid w:val="0008173C"/>
    <w:rsid w:val="000850E2"/>
    <w:rsid w:val="00092351"/>
    <w:rsid w:val="0009451B"/>
    <w:rsid w:val="000A04E7"/>
    <w:rsid w:val="000A1F9C"/>
    <w:rsid w:val="000A6717"/>
    <w:rsid w:val="000A72E4"/>
    <w:rsid w:val="000B1F30"/>
    <w:rsid w:val="000B434D"/>
    <w:rsid w:val="000C3723"/>
    <w:rsid w:val="000C73FF"/>
    <w:rsid w:val="000E185B"/>
    <w:rsid w:val="000F7077"/>
    <w:rsid w:val="00101837"/>
    <w:rsid w:val="0011445C"/>
    <w:rsid w:val="00126870"/>
    <w:rsid w:val="001308CF"/>
    <w:rsid w:val="00131635"/>
    <w:rsid w:val="0013507D"/>
    <w:rsid w:val="00137F94"/>
    <w:rsid w:val="00155C0C"/>
    <w:rsid w:val="001609B6"/>
    <w:rsid w:val="00164960"/>
    <w:rsid w:val="00174975"/>
    <w:rsid w:val="00176952"/>
    <w:rsid w:val="00176964"/>
    <w:rsid w:val="00176A64"/>
    <w:rsid w:val="0018174A"/>
    <w:rsid w:val="00183539"/>
    <w:rsid w:val="001947A9"/>
    <w:rsid w:val="001A2302"/>
    <w:rsid w:val="001B6448"/>
    <w:rsid w:val="001C6250"/>
    <w:rsid w:val="001D63FC"/>
    <w:rsid w:val="001F4BDD"/>
    <w:rsid w:val="002005E7"/>
    <w:rsid w:val="002162A5"/>
    <w:rsid w:val="00257D30"/>
    <w:rsid w:val="0028470A"/>
    <w:rsid w:val="00285DE4"/>
    <w:rsid w:val="00290105"/>
    <w:rsid w:val="00291532"/>
    <w:rsid w:val="00296234"/>
    <w:rsid w:val="002A4A51"/>
    <w:rsid w:val="002E59F2"/>
    <w:rsid w:val="002E5BA9"/>
    <w:rsid w:val="002F00EA"/>
    <w:rsid w:val="00301F13"/>
    <w:rsid w:val="00306D18"/>
    <w:rsid w:val="0030716F"/>
    <w:rsid w:val="00332932"/>
    <w:rsid w:val="0033294F"/>
    <w:rsid w:val="00336443"/>
    <w:rsid w:val="003437B1"/>
    <w:rsid w:val="003530CE"/>
    <w:rsid w:val="00354362"/>
    <w:rsid w:val="00362D2E"/>
    <w:rsid w:val="003919FD"/>
    <w:rsid w:val="003A346B"/>
    <w:rsid w:val="003A6046"/>
    <w:rsid w:val="003C0EAB"/>
    <w:rsid w:val="003E6F2E"/>
    <w:rsid w:val="003F0A88"/>
    <w:rsid w:val="003F35EF"/>
    <w:rsid w:val="003F3DC3"/>
    <w:rsid w:val="0040127D"/>
    <w:rsid w:val="004020AC"/>
    <w:rsid w:val="00422D07"/>
    <w:rsid w:val="00456AAE"/>
    <w:rsid w:val="00461A44"/>
    <w:rsid w:val="00477CFF"/>
    <w:rsid w:val="00482A3E"/>
    <w:rsid w:val="00487945"/>
    <w:rsid w:val="00497496"/>
    <w:rsid w:val="004A0F20"/>
    <w:rsid w:val="004B2AA9"/>
    <w:rsid w:val="004B5888"/>
    <w:rsid w:val="004D7D6D"/>
    <w:rsid w:val="004E6262"/>
    <w:rsid w:val="00532524"/>
    <w:rsid w:val="005373D5"/>
    <w:rsid w:val="00553E9C"/>
    <w:rsid w:val="00555E42"/>
    <w:rsid w:val="00557822"/>
    <w:rsid w:val="00563308"/>
    <w:rsid w:val="00566E96"/>
    <w:rsid w:val="00567AD3"/>
    <w:rsid w:val="00571C24"/>
    <w:rsid w:val="005A1D64"/>
    <w:rsid w:val="005A2EC7"/>
    <w:rsid w:val="005B0224"/>
    <w:rsid w:val="005C0ED8"/>
    <w:rsid w:val="005E2776"/>
    <w:rsid w:val="00610F1E"/>
    <w:rsid w:val="00617679"/>
    <w:rsid w:val="00617818"/>
    <w:rsid w:val="00620F88"/>
    <w:rsid w:val="00627B1A"/>
    <w:rsid w:val="00653C27"/>
    <w:rsid w:val="006801A7"/>
    <w:rsid w:val="006A48F5"/>
    <w:rsid w:val="006D1833"/>
    <w:rsid w:val="006D2129"/>
    <w:rsid w:val="006D36C9"/>
    <w:rsid w:val="006D6EAE"/>
    <w:rsid w:val="006F5054"/>
    <w:rsid w:val="00702848"/>
    <w:rsid w:val="007216DE"/>
    <w:rsid w:val="00743314"/>
    <w:rsid w:val="007463B3"/>
    <w:rsid w:val="00746C5D"/>
    <w:rsid w:val="007617C7"/>
    <w:rsid w:val="00782270"/>
    <w:rsid w:val="00782987"/>
    <w:rsid w:val="0079003F"/>
    <w:rsid w:val="007A22B4"/>
    <w:rsid w:val="007A414C"/>
    <w:rsid w:val="007B12A8"/>
    <w:rsid w:val="007D0A80"/>
    <w:rsid w:val="007D0ADB"/>
    <w:rsid w:val="00803110"/>
    <w:rsid w:val="00815245"/>
    <w:rsid w:val="00821410"/>
    <w:rsid w:val="008302EB"/>
    <w:rsid w:val="00831C6E"/>
    <w:rsid w:val="008348F5"/>
    <w:rsid w:val="00835942"/>
    <w:rsid w:val="0084365A"/>
    <w:rsid w:val="00860C2F"/>
    <w:rsid w:val="00864491"/>
    <w:rsid w:val="00870ADF"/>
    <w:rsid w:val="00871B8E"/>
    <w:rsid w:val="00874D7D"/>
    <w:rsid w:val="008A35D5"/>
    <w:rsid w:val="008B0B04"/>
    <w:rsid w:val="008B24F7"/>
    <w:rsid w:val="008B423F"/>
    <w:rsid w:val="008C323E"/>
    <w:rsid w:val="008F1E0B"/>
    <w:rsid w:val="008F45D4"/>
    <w:rsid w:val="00900FB4"/>
    <w:rsid w:val="00901EE0"/>
    <w:rsid w:val="009120D8"/>
    <w:rsid w:val="00920EAA"/>
    <w:rsid w:val="00935BB0"/>
    <w:rsid w:val="0095313D"/>
    <w:rsid w:val="0096183B"/>
    <w:rsid w:val="009636A4"/>
    <w:rsid w:val="009666DF"/>
    <w:rsid w:val="00995114"/>
    <w:rsid w:val="009C7F6D"/>
    <w:rsid w:val="009E42EF"/>
    <w:rsid w:val="009F1C20"/>
    <w:rsid w:val="009F7F85"/>
    <w:rsid w:val="00A0129D"/>
    <w:rsid w:val="00A03AF6"/>
    <w:rsid w:val="00A113A0"/>
    <w:rsid w:val="00A31C85"/>
    <w:rsid w:val="00A3413B"/>
    <w:rsid w:val="00A34AF5"/>
    <w:rsid w:val="00A3709B"/>
    <w:rsid w:val="00A3757F"/>
    <w:rsid w:val="00A40F21"/>
    <w:rsid w:val="00A43B15"/>
    <w:rsid w:val="00A63FDF"/>
    <w:rsid w:val="00A83B04"/>
    <w:rsid w:val="00A93F10"/>
    <w:rsid w:val="00A96550"/>
    <w:rsid w:val="00AA1916"/>
    <w:rsid w:val="00AB7798"/>
    <w:rsid w:val="00AD5B5F"/>
    <w:rsid w:val="00AD6A7E"/>
    <w:rsid w:val="00AE6E55"/>
    <w:rsid w:val="00AE7407"/>
    <w:rsid w:val="00AF0DD5"/>
    <w:rsid w:val="00AF51C6"/>
    <w:rsid w:val="00B03FD1"/>
    <w:rsid w:val="00B15D56"/>
    <w:rsid w:val="00B201C2"/>
    <w:rsid w:val="00B22C0A"/>
    <w:rsid w:val="00B33337"/>
    <w:rsid w:val="00B36715"/>
    <w:rsid w:val="00B4434B"/>
    <w:rsid w:val="00B55340"/>
    <w:rsid w:val="00B55FF5"/>
    <w:rsid w:val="00B566F0"/>
    <w:rsid w:val="00B61A74"/>
    <w:rsid w:val="00B61E0D"/>
    <w:rsid w:val="00B733F9"/>
    <w:rsid w:val="00BB4330"/>
    <w:rsid w:val="00BB4360"/>
    <w:rsid w:val="00BB4820"/>
    <w:rsid w:val="00BD1E1C"/>
    <w:rsid w:val="00BD64B7"/>
    <w:rsid w:val="00BF1575"/>
    <w:rsid w:val="00BF27C3"/>
    <w:rsid w:val="00C00A65"/>
    <w:rsid w:val="00C16548"/>
    <w:rsid w:val="00C238A6"/>
    <w:rsid w:val="00C30545"/>
    <w:rsid w:val="00C538A7"/>
    <w:rsid w:val="00C55F3D"/>
    <w:rsid w:val="00C62C75"/>
    <w:rsid w:val="00C703C7"/>
    <w:rsid w:val="00C77BBE"/>
    <w:rsid w:val="00C81808"/>
    <w:rsid w:val="00C84EF1"/>
    <w:rsid w:val="00C876E7"/>
    <w:rsid w:val="00C90F00"/>
    <w:rsid w:val="00C9483C"/>
    <w:rsid w:val="00CA51A9"/>
    <w:rsid w:val="00CB7D00"/>
    <w:rsid w:val="00CC3A18"/>
    <w:rsid w:val="00CC7DE7"/>
    <w:rsid w:val="00CD06E0"/>
    <w:rsid w:val="00CD41D9"/>
    <w:rsid w:val="00CD590D"/>
    <w:rsid w:val="00CE4D50"/>
    <w:rsid w:val="00CF6FD9"/>
    <w:rsid w:val="00D005D7"/>
    <w:rsid w:val="00D16EB4"/>
    <w:rsid w:val="00D215CF"/>
    <w:rsid w:val="00D229A4"/>
    <w:rsid w:val="00D561C9"/>
    <w:rsid w:val="00D779CC"/>
    <w:rsid w:val="00D8057E"/>
    <w:rsid w:val="00DC16B7"/>
    <w:rsid w:val="00DD7050"/>
    <w:rsid w:val="00DF5F40"/>
    <w:rsid w:val="00E2385B"/>
    <w:rsid w:val="00E24655"/>
    <w:rsid w:val="00E27EFC"/>
    <w:rsid w:val="00E50702"/>
    <w:rsid w:val="00E6787C"/>
    <w:rsid w:val="00E923F7"/>
    <w:rsid w:val="00EB0AB2"/>
    <w:rsid w:val="00EB1038"/>
    <w:rsid w:val="00EB3804"/>
    <w:rsid w:val="00EC1042"/>
    <w:rsid w:val="00EC33AF"/>
    <w:rsid w:val="00EC67FC"/>
    <w:rsid w:val="00ED64E9"/>
    <w:rsid w:val="00ED6CD8"/>
    <w:rsid w:val="00EE10AA"/>
    <w:rsid w:val="00EE2972"/>
    <w:rsid w:val="00F02BCA"/>
    <w:rsid w:val="00F105F3"/>
    <w:rsid w:val="00F20FEC"/>
    <w:rsid w:val="00F35778"/>
    <w:rsid w:val="00F56059"/>
    <w:rsid w:val="00F60FE4"/>
    <w:rsid w:val="00F6564A"/>
    <w:rsid w:val="00F771A7"/>
    <w:rsid w:val="00F80F58"/>
    <w:rsid w:val="00F9495E"/>
    <w:rsid w:val="00F95729"/>
    <w:rsid w:val="00FD1337"/>
    <w:rsid w:val="00FD1341"/>
    <w:rsid w:val="00FE033F"/>
    <w:rsid w:val="00FE0DFA"/>
    <w:rsid w:val="00FE7753"/>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75A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76952"/>
    <w:pPr>
      <w:spacing w:after="120"/>
      <w:jc w:val="both"/>
    </w:pPr>
    <w:rPr>
      <w:rFonts w:ascii="Arial" w:eastAsia="Arial" w:hAnsi="Arial" w:cs="Arial"/>
      <w:color w:val="000000"/>
      <w:sz w:val="22"/>
      <w:szCs w:val="22"/>
    </w:rPr>
  </w:style>
  <w:style w:type="paragraph" w:styleId="Nadpis1">
    <w:name w:val="heading 1"/>
    <w:next w:val="Normln"/>
    <w:link w:val="Nadpis1Char"/>
    <w:uiPriority w:val="9"/>
    <w:unhideWhenUsed/>
    <w:qFormat/>
    <w:rsid w:val="00900FB4"/>
    <w:pPr>
      <w:keepNext/>
      <w:keepLines/>
      <w:spacing w:before="240" w:line="360" w:lineRule="auto"/>
      <w:jc w:val="both"/>
      <w:outlineLvl w:val="0"/>
    </w:pPr>
    <w:rPr>
      <w:rFonts w:ascii="Arial" w:eastAsia="Arial" w:hAnsi="Arial" w:cs="Arial"/>
      <w:b/>
      <w:color w:val="000000"/>
      <w:sz w:val="22"/>
      <w:u w:val="single" w:color="000000"/>
    </w:rPr>
  </w:style>
  <w:style w:type="paragraph" w:styleId="Nadpis2">
    <w:name w:val="heading 2"/>
    <w:basedOn w:val="Normln"/>
    <w:next w:val="Normln"/>
    <w:link w:val="Nadpis2Char"/>
    <w:uiPriority w:val="9"/>
    <w:unhideWhenUsed/>
    <w:qFormat/>
    <w:rsid w:val="00D16EB4"/>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
    <w:rsid w:val="00900FB4"/>
    <w:rPr>
      <w:rFonts w:ascii="Arial" w:eastAsia="Arial" w:hAnsi="Arial" w:cs="Arial"/>
      <w:b/>
      <w:color w:val="000000"/>
      <w:sz w:val="22"/>
      <w:u w:val="single" w:color="000000"/>
    </w:rPr>
  </w:style>
  <w:style w:type="character" w:styleId="Zstupntext">
    <w:name w:val="Placeholder Text"/>
    <w:basedOn w:val="Standardnpsmoodstavce"/>
    <w:uiPriority w:val="99"/>
    <w:semiHidden/>
    <w:rsid w:val="00C77BBE"/>
    <w:rPr>
      <w:color w:val="808080"/>
    </w:rPr>
  </w:style>
  <w:style w:type="paragraph" w:styleId="Zhlav">
    <w:name w:val="header"/>
    <w:basedOn w:val="Normln"/>
    <w:link w:val="ZhlavChar"/>
    <w:uiPriority w:val="99"/>
    <w:unhideWhenUsed/>
    <w:rsid w:val="00EB0AB2"/>
    <w:pPr>
      <w:tabs>
        <w:tab w:val="center" w:pos="4536"/>
        <w:tab w:val="right" w:pos="9072"/>
      </w:tabs>
    </w:pPr>
  </w:style>
  <w:style w:type="character" w:customStyle="1" w:styleId="ZhlavChar">
    <w:name w:val="Záhlaví Char"/>
    <w:basedOn w:val="Standardnpsmoodstavce"/>
    <w:link w:val="Zhlav"/>
    <w:uiPriority w:val="99"/>
    <w:rsid w:val="00EB0AB2"/>
    <w:rPr>
      <w:rFonts w:ascii="Arial" w:eastAsia="Arial" w:hAnsi="Arial" w:cs="Arial"/>
      <w:color w:val="000000"/>
      <w:szCs w:val="22"/>
    </w:rPr>
  </w:style>
  <w:style w:type="paragraph" w:styleId="Zpat">
    <w:name w:val="footer"/>
    <w:basedOn w:val="Normln"/>
    <w:link w:val="ZpatChar"/>
    <w:uiPriority w:val="99"/>
    <w:unhideWhenUsed/>
    <w:rsid w:val="00EB0AB2"/>
    <w:pPr>
      <w:tabs>
        <w:tab w:val="center" w:pos="4536"/>
        <w:tab w:val="right" w:pos="9072"/>
      </w:tabs>
    </w:pPr>
  </w:style>
  <w:style w:type="character" w:customStyle="1" w:styleId="ZpatChar">
    <w:name w:val="Zápatí Char"/>
    <w:basedOn w:val="Standardnpsmoodstavce"/>
    <w:link w:val="Zpat"/>
    <w:uiPriority w:val="99"/>
    <w:rsid w:val="00EB0AB2"/>
    <w:rPr>
      <w:rFonts w:ascii="Arial" w:eastAsia="Arial" w:hAnsi="Arial" w:cs="Arial"/>
      <w:color w:val="000000"/>
      <w:szCs w:val="22"/>
    </w:rPr>
  </w:style>
  <w:style w:type="paragraph" w:styleId="Textbubliny">
    <w:name w:val="Balloon Text"/>
    <w:basedOn w:val="Normln"/>
    <w:link w:val="TextbublinyChar"/>
    <w:uiPriority w:val="99"/>
    <w:semiHidden/>
    <w:unhideWhenUsed/>
    <w:rsid w:val="00487945"/>
    <w:rPr>
      <w:rFonts w:ascii="Tahoma" w:hAnsi="Tahoma" w:cs="Tahoma"/>
      <w:sz w:val="16"/>
      <w:szCs w:val="16"/>
    </w:rPr>
  </w:style>
  <w:style w:type="character" w:customStyle="1" w:styleId="TextbublinyChar">
    <w:name w:val="Text bubliny Char"/>
    <w:basedOn w:val="Standardnpsmoodstavce"/>
    <w:link w:val="Textbubliny"/>
    <w:uiPriority w:val="99"/>
    <w:semiHidden/>
    <w:rsid w:val="00487945"/>
    <w:rPr>
      <w:rFonts w:ascii="Tahoma" w:eastAsia="Arial" w:hAnsi="Tahoma" w:cs="Tahoma"/>
      <w:color w:val="000000"/>
      <w:sz w:val="16"/>
      <w:szCs w:val="16"/>
    </w:rPr>
  </w:style>
  <w:style w:type="character" w:customStyle="1" w:styleId="Nadpis2Char">
    <w:name w:val="Nadpis 2 Char"/>
    <w:basedOn w:val="Standardnpsmoodstavce"/>
    <w:link w:val="Nadpis2"/>
    <w:uiPriority w:val="9"/>
    <w:rsid w:val="00D16EB4"/>
    <w:rPr>
      <w:rFonts w:asciiTheme="majorHAnsi" w:eastAsiaTheme="majorEastAsia" w:hAnsiTheme="majorHAnsi" w:cstheme="majorBidi"/>
      <w:color w:val="2E74B5" w:themeColor="accent1" w:themeShade="BF"/>
      <w:sz w:val="26"/>
      <w:szCs w:val="26"/>
    </w:rPr>
  </w:style>
  <w:style w:type="paragraph" w:styleId="Odstavecseseznamem">
    <w:name w:val="List Paragraph"/>
    <w:basedOn w:val="Normln"/>
    <w:uiPriority w:val="34"/>
    <w:qFormat/>
    <w:rsid w:val="00567AD3"/>
    <w:pPr>
      <w:ind w:left="720"/>
      <w:contextualSpacing/>
    </w:pPr>
  </w:style>
  <w:style w:type="table" w:styleId="Mkatabulky">
    <w:name w:val="Table Grid"/>
    <w:basedOn w:val="Normlntabulka"/>
    <w:uiPriority w:val="39"/>
    <w:rsid w:val="00A370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textuovladacihoprvku">
    <w:name w:val="styl textu ovladaciho prvku"/>
    <w:basedOn w:val="Standardnpsmoodstavce"/>
    <w:uiPriority w:val="1"/>
    <w:rsid w:val="007617C7"/>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76952"/>
    <w:pPr>
      <w:spacing w:after="120"/>
      <w:jc w:val="both"/>
    </w:pPr>
    <w:rPr>
      <w:rFonts w:ascii="Arial" w:eastAsia="Arial" w:hAnsi="Arial" w:cs="Arial"/>
      <w:color w:val="000000"/>
      <w:sz w:val="22"/>
      <w:szCs w:val="22"/>
    </w:rPr>
  </w:style>
  <w:style w:type="paragraph" w:styleId="Nadpis1">
    <w:name w:val="heading 1"/>
    <w:next w:val="Normln"/>
    <w:link w:val="Nadpis1Char"/>
    <w:uiPriority w:val="9"/>
    <w:unhideWhenUsed/>
    <w:qFormat/>
    <w:rsid w:val="00900FB4"/>
    <w:pPr>
      <w:keepNext/>
      <w:keepLines/>
      <w:spacing w:before="240" w:line="360" w:lineRule="auto"/>
      <w:jc w:val="both"/>
      <w:outlineLvl w:val="0"/>
    </w:pPr>
    <w:rPr>
      <w:rFonts w:ascii="Arial" w:eastAsia="Arial" w:hAnsi="Arial" w:cs="Arial"/>
      <w:b/>
      <w:color w:val="000000"/>
      <w:sz w:val="22"/>
      <w:u w:val="single" w:color="000000"/>
    </w:rPr>
  </w:style>
  <w:style w:type="paragraph" w:styleId="Nadpis2">
    <w:name w:val="heading 2"/>
    <w:basedOn w:val="Normln"/>
    <w:next w:val="Normln"/>
    <w:link w:val="Nadpis2Char"/>
    <w:uiPriority w:val="9"/>
    <w:unhideWhenUsed/>
    <w:qFormat/>
    <w:rsid w:val="00D16EB4"/>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
    <w:rsid w:val="00900FB4"/>
    <w:rPr>
      <w:rFonts w:ascii="Arial" w:eastAsia="Arial" w:hAnsi="Arial" w:cs="Arial"/>
      <w:b/>
      <w:color w:val="000000"/>
      <w:sz w:val="22"/>
      <w:u w:val="single" w:color="000000"/>
    </w:rPr>
  </w:style>
  <w:style w:type="character" w:styleId="Zstupntext">
    <w:name w:val="Placeholder Text"/>
    <w:basedOn w:val="Standardnpsmoodstavce"/>
    <w:uiPriority w:val="99"/>
    <w:semiHidden/>
    <w:rsid w:val="00C77BBE"/>
    <w:rPr>
      <w:color w:val="808080"/>
    </w:rPr>
  </w:style>
  <w:style w:type="paragraph" w:styleId="Zhlav">
    <w:name w:val="header"/>
    <w:basedOn w:val="Normln"/>
    <w:link w:val="ZhlavChar"/>
    <w:uiPriority w:val="99"/>
    <w:unhideWhenUsed/>
    <w:rsid w:val="00EB0AB2"/>
    <w:pPr>
      <w:tabs>
        <w:tab w:val="center" w:pos="4536"/>
        <w:tab w:val="right" w:pos="9072"/>
      </w:tabs>
    </w:pPr>
  </w:style>
  <w:style w:type="character" w:customStyle="1" w:styleId="ZhlavChar">
    <w:name w:val="Záhlaví Char"/>
    <w:basedOn w:val="Standardnpsmoodstavce"/>
    <w:link w:val="Zhlav"/>
    <w:uiPriority w:val="99"/>
    <w:rsid w:val="00EB0AB2"/>
    <w:rPr>
      <w:rFonts w:ascii="Arial" w:eastAsia="Arial" w:hAnsi="Arial" w:cs="Arial"/>
      <w:color w:val="000000"/>
      <w:szCs w:val="22"/>
    </w:rPr>
  </w:style>
  <w:style w:type="paragraph" w:styleId="Zpat">
    <w:name w:val="footer"/>
    <w:basedOn w:val="Normln"/>
    <w:link w:val="ZpatChar"/>
    <w:uiPriority w:val="99"/>
    <w:unhideWhenUsed/>
    <w:rsid w:val="00EB0AB2"/>
    <w:pPr>
      <w:tabs>
        <w:tab w:val="center" w:pos="4536"/>
        <w:tab w:val="right" w:pos="9072"/>
      </w:tabs>
    </w:pPr>
  </w:style>
  <w:style w:type="character" w:customStyle="1" w:styleId="ZpatChar">
    <w:name w:val="Zápatí Char"/>
    <w:basedOn w:val="Standardnpsmoodstavce"/>
    <w:link w:val="Zpat"/>
    <w:uiPriority w:val="99"/>
    <w:rsid w:val="00EB0AB2"/>
    <w:rPr>
      <w:rFonts w:ascii="Arial" w:eastAsia="Arial" w:hAnsi="Arial" w:cs="Arial"/>
      <w:color w:val="000000"/>
      <w:szCs w:val="22"/>
    </w:rPr>
  </w:style>
  <w:style w:type="paragraph" w:styleId="Textbubliny">
    <w:name w:val="Balloon Text"/>
    <w:basedOn w:val="Normln"/>
    <w:link w:val="TextbublinyChar"/>
    <w:uiPriority w:val="99"/>
    <w:semiHidden/>
    <w:unhideWhenUsed/>
    <w:rsid w:val="00487945"/>
    <w:rPr>
      <w:rFonts w:ascii="Tahoma" w:hAnsi="Tahoma" w:cs="Tahoma"/>
      <w:sz w:val="16"/>
      <w:szCs w:val="16"/>
    </w:rPr>
  </w:style>
  <w:style w:type="character" w:customStyle="1" w:styleId="TextbublinyChar">
    <w:name w:val="Text bubliny Char"/>
    <w:basedOn w:val="Standardnpsmoodstavce"/>
    <w:link w:val="Textbubliny"/>
    <w:uiPriority w:val="99"/>
    <w:semiHidden/>
    <w:rsid w:val="00487945"/>
    <w:rPr>
      <w:rFonts w:ascii="Tahoma" w:eastAsia="Arial" w:hAnsi="Tahoma" w:cs="Tahoma"/>
      <w:color w:val="000000"/>
      <w:sz w:val="16"/>
      <w:szCs w:val="16"/>
    </w:rPr>
  </w:style>
  <w:style w:type="character" w:customStyle="1" w:styleId="Nadpis2Char">
    <w:name w:val="Nadpis 2 Char"/>
    <w:basedOn w:val="Standardnpsmoodstavce"/>
    <w:link w:val="Nadpis2"/>
    <w:uiPriority w:val="9"/>
    <w:rsid w:val="00D16EB4"/>
    <w:rPr>
      <w:rFonts w:asciiTheme="majorHAnsi" w:eastAsiaTheme="majorEastAsia" w:hAnsiTheme="majorHAnsi" w:cstheme="majorBidi"/>
      <w:color w:val="2E74B5" w:themeColor="accent1" w:themeShade="BF"/>
      <w:sz w:val="26"/>
      <w:szCs w:val="26"/>
    </w:rPr>
  </w:style>
  <w:style w:type="paragraph" w:styleId="Odstavecseseznamem">
    <w:name w:val="List Paragraph"/>
    <w:basedOn w:val="Normln"/>
    <w:uiPriority w:val="34"/>
    <w:qFormat/>
    <w:rsid w:val="00567AD3"/>
    <w:pPr>
      <w:ind w:left="720"/>
      <w:contextualSpacing/>
    </w:pPr>
  </w:style>
  <w:style w:type="table" w:styleId="Mkatabulky">
    <w:name w:val="Table Grid"/>
    <w:basedOn w:val="Normlntabulka"/>
    <w:uiPriority w:val="39"/>
    <w:rsid w:val="00A370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textuovladacihoprvku">
    <w:name w:val="styl textu ovladaciho prvku"/>
    <w:basedOn w:val="Standardnpsmoodstavce"/>
    <w:uiPriority w:val="1"/>
    <w:rsid w:val="007617C7"/>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ppData\Local\Temp\2188_dohoda_o_provedeni_prace_Word2010_13-1.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38FCD71DB3A43F7A173FA82264413FB"/>
        <w:category>
          <w:name w:val="Obecné"/>
          <w:gallery w:val="placeholder"/>
        </w:category>
        <w:types>
          <w:type w:val="bbPlcHdr"/>
        </w:types>
        <w:behaviors>
          <w:behavior w:val="content"/>
        </w:behaviors>
        <w:guid w:val="{B8787417-99BF-44C2-A7F3-EB7249BFF7C1}"/>
      </w:docPartPr>
      <w:docPartBody>
        <w:p w:rsidR="001C261F" w:rsidRDefault="00B0529C" w:rsidP="00B0529C">
          <w:pPr>
            <w:pStyle w:val="038FCD71DB3A43F7A173FA82264413FB6"/>
          </w:pPr>
          <w:r w:rsidRPr="0033294F">
            <w:rPr>
              <w:rStyle w:val="Zstupntext"/>
            </w:rPr>
            <w:t>Zvolte ze seznamu.</w:t>
          </w:r>
          <w:r>
            <w:rPr>
              <w:rStyle w:val="Zstupntext"/>
            </w:rPr>
            <w:t xml:space="preserve"> / </w:t>
          </w:r>
          <w:r w:rsidRPr="00A3709B">
            <w:rPr>
              <w:rStyle w:val="Zstupntext"/>
              <w:i/>
              <w:iCs/>
            </w:rPr>
            <w:t>Select from the list.</w:t>
          </w:r>
        </w:p>
      </w:docPartBody>
    </w:docPart>
    <w:docPart>
      <w:docPartPr>
        <w:name w:val="497BAB28C50A4E5ABB84638BD13A81CA"/>
        <w:category>
          <w:name w:val="Obecné"/>
          <w:gallery w:val="placeholder"/>
        </w:category>
        <w:types>
          <w:type w:val="bbPlcHdr"/>
        </w:types>
        <w:behaviors>
          <w:behavior w:val="content"/>
        </w:behaviors>
        <w:guid w:val="{960784EF-6185-467C-A371-1608694D5B88}"/>
      </w:docPartPr>
      <w:docPartBody>
        <w:p w:rsidR="00284305" w:rsidRDefault="00B0529C" w:rsidP="00B0529C">
          <w:pPr>
            <w:pStyle w:val="497BAB28C50A4E5ABB84638BD13A81CA6"/>
          </w:pPr>
          <w:r w:rsidRPr="00332932">
            <w:rPr>
              <w:rStyle w:val="Zstupntext"/>
              <w:i/>
              <w:iCs/>
            </w:rPr>
            <w:t xml:space="preserve">Napište jméno a příjmení zaměstnance. </w:t>
          </w:r>
          <w:r w:rsidRPr="00864491">
            <w:rPr>
              <w:rStyle w:val="Zstupntext"/>
            </w:rPr>
            <w:t xml:space="preserve">/ </w:t>
          </w:r>
          <w:r w:rsidRPr="00864491">
            <w:rPr>
              <w:rStyle w:val="Zstupntext"/>
              <w:i/>
              <w:iCs/>
            </w:rPr>
            <w:t>W</w:t>
          </w:r>
          <w:r w:rsidRPr="00332932">
            <w:rPr>
              <w:rStyle w:val="Zstupntext"/>
              <w:i/>
              <w:iCs/>
            </w:rPr>
            <w:t>rite employee’s name and surname</w:t>
          </w:r>
          <w:r>
            <w:rPr>
              <w:rStyle w:val="Zstupntext"/>
              <w:i/>
              <w:iCs/>
            </w:rPr>
            <w:t>.</w:t>
          </w:r>
        </w:p>
      </w:docPartBody>
    </w:docPart>
    <w:docPart>
      <w:docPartPr>
        <w:name w:val="1265F54FB7C14F65B36D5B4BD72B7D1F"/>
        <w:category>
          <w:name w:val="Obecné"/>
          <w:gallery w:val="placeholder"/>
        </w:category>
        <w:types>
          <w:type w:val="bbPlcHdr"/>
        </w:types>
        <w:behaviors>
          <w:behavior w:val="content"/>
        </w:behaviors>
        <w:guid w:val="{C0046D85-DB15-482F-AA1F-C5C2144CB828}"/>
      </w:docPartPr>
      <w:docPartBody>
        <w:p w:rsidR="00284305" w:rsidRDefault="00B0529C" w:rsidP="00B0529C">
          <w:pPr>
            <w:pStyle w:val="1265F54FB7C14F65B36D5B4BD72B7D1F6"/>
          </w:pPr>
          <w:r>
            <w:rPr>
              <w:rStyle w:val="Zstupntext"/>
            </w:rPr>
            <w:t>Napište jeho trvalé bydliště</w:t>
          </w:r>
          <w:r w:rsidRPr="0070419F">
            <w:rPr>
              <w:rStyle w:val="Zstupntext"/>
            </w:rPr>
            <w:t>.</w:t>
          </w:r>
          <w:r>
            <w:rPr>
              <w:rStyle w:val="Zstupntext"/>
            </w:rPr>
            <w:t xml:space="preserve"> / </w:t>
          </w:r>
          <w:r w:rsidRPr="00332932">
            <w:rPr>
              <w:rStyle w:val="Zstupntext"/>
              <w:i/>
              <w:iCs/>
            </w:rPr>
            <w:t>Write employee’s address.</w:t>
          </w:r>
        </w:p>
      </w:docPartBody>
    </w:docPart>
    <w:docPart>
      <w:docPartPr>
        <w:name w:val="CF70BD75E0C74573B6523C4D54187A21"/>
        <w:category>
          <w:name w:val="Obecné"/>
          <w:gallery w:val="placeholder"/>
        </w:category>
        <w:types>
          <w:type w:val="bbPlcHdr"/>
        </w:types>
        <w:behaviors>
          <w:behavior w:val="content"/>
        </w:behaviors>
        <w:guid w:val="{2E23D8E9-DBA6-40EC-8449-6B7FE6E1FC97}"/>
      </w:docPartPr>
      <w:docPartBody>
        <w:p w:rsidR="00284305" w:rsidRDefault="00B0529C" w:rsidP="00B0529C">
          <w:pPr>
            <w:pStyle w:val="CF70BD75E0C74573B6523C4D54187A216"/>
          </w:pPr>
          <w:r w:rsidRPr="00821410">
            <w:rPr>
              <w:rStyle w:val="Zstupntext"/>
            </w:rPr>
            <w:t xml:space="preserve">Vyberte </w:t>
          </w:r>
          <w:r>
            <w:rPr>
              <w:rStyle w:val="Zstupntext"/>
            </w:rPr>
            <w:t xml:space="preserve">nebo napište </w:t>
          </w:r>
          <w:r w:rsidRPr="00821410">
            <w:rPr>
              <w:rStyle w:val="Zstupntext"/>
            </w:rPr>
            <w:t xml:space="preserve">datum. / </w:t>
          </w:r>
          <w:r w:rsidRPr="00746C5D">
            <w:rPr>
              <w:rStyle w:val="Zstupntext"/>
              <w:i/>
              <w:iCs/>
              <w:lang w:val="en-GB"/>
            </w:rPr>
            <w:t>Select or write DOB.</w:t>
          </w:r>
        </w:p>
      </w:docPartBody>
    </w:docPart>
    <w:docPart>
      <w:docPartPr>
        <w:name w:val="1AAE53C5921F43D9A35181FD3DC30279"/>
        <w:category>
          <w:name w:val="Obecné"/>
          <w:gallery w:val="placeholder"/>
        </w:category>
        <w:types>
          <w:type w:val="bbPlcHdr"/>
        </w:types>
        <w:behaviors>
          <w:behavior w:val="content"/>
        </w:behaviors>
        <w:guid w:val="{6FB2A62D-FC58-46C5-AF85-06BE4E027C69}"/>
      </w:docPartPr>
      <w:docPartBody>
        <w:p w:rsidR="00284305" w:rsidRDefault="00B0529C" w:rsidP="00B0529C">
          <w:pPr>
            <w:pStyle w:val="1AAE53C5921F43D9A35181FD3DC302796"/>
          </w:pPr>
          <w:r w:rsidRPr="00821410">
            <w:rPr>
              <w:rStyle w:val="Zstupntext"/>
            </w:rPr>
            <w:t xml:space="preserve">Napište místo. / </w:t>
          </w:r>
          <w:r w:rsidRPr="00821410">
            <w:rPr>
              <w:rStyle w:val="Zstupntext"/>
              <w:i/>
              <w:iCs/>
            </w:rPr>
            <w:t>Write POB.</w:t>
          </w:r>
        </w:p>
      </w:docPartBody>
    </w:docPart>
    <w:docPart>
      <w:docPartPr>
        <w:name w:val="9866A43A3A68461C8539E41D72AE247C"/>
        <w:category>
          <w:name w:val="Obecné"/>
          <w:gallery w:val="placeholder"/>
        </w:category>
        <w:types>
          <w:type w:val="bbPlcHdr"/>
        </w:types>
        <w:behaviors>
          <w:behavior w:val="content"/>
        </w:behaviors>
        <w:guid w:val="{FF41D850-5B12-400C-821F-96DD9EBFC70A}"/>
      </w:docPartPr>
      <w:docPartBody>
        <w:p w:rsidR="00284305" w:rsidRDefault="00B0529C" w:rsidP="00B0529C">
          <w:pPr>
            <w:pStyle w:val="9866A43A3A68461C8539E41D72AE247C6"/>
          </w:pPr>
          <w:r w:rsidRPr="00821410">
            <w:rPr>
              <w:rStyle w:val="Zstupntext"/>
            </w:rPr>
            <w:t xml:space="preserve">Vepište rodné číslo. / </w:t>
          </w:r>
          <w:r w:rsidRPr="00821410">
            <w:rPr>
              <w:rStyle w:val="Zstupntext"/>
              <w:i/>
              <w:iCs/>
            </w:rPr>
            <w:t>Write birth ID number.</w:t>
          </w:r>
        </w:p>
      </w:docPartBody>
    </w:docPart>
    <w:docPart>
      <w:docPartPr>
        <w:name w:val="9D9BCC9C44DF4BAFBD222A48BFAC862E"/>
        <w:category>
          <w:name w:val="Obecné"/>
          <w:gallery w:val="placeholder"/>
        </w:category>
        <w:types>
          <w:type w:val="bbPlcHdr"/>
        </w:types>
        <w:behaviors>
          <w:behavior w:val="content"/>
        </w:behaviors>
        <w:guid w:val="{77CB650F-7270-479A-A239-6E2A76BC5B3C}"/>
      </w:docPartPr>
      <w:docPartBody>
        <w:p w:rsidR="00284305" w:rsidRDefault="00B0529C" w:rsidP="00B0529C">
          <w:pPr>
            <w:pStyle w:val="9D9BCC9C44DF4BAFBD222A48BFAC862E6"/>
          </w:pPr>
          <w:r w:rsidRPr="00821410">
            <w:rPr>
              <w:rStyle w:val="Zstupntext"/>
            </w:rPr>
            <w:t xml:space="preserve">Zvolte ze seznamu. / </w:t>
          </w:r>
          <w:r w:rsidRPr="00821410">
            <w:rPr>
              <w:rStyle w:val="Zstupntext"/>
              <w:i/>
              <w:iCs/>
            </w:rPr>
            <w:t>Select from the list.</w:t>
          </w:r>
        </w:p>
      </w:docPartBody>
    </w:docPart>
    <w:docPart>
      <w:docPartPr>
        <w:name w:val="FA27C8EB9CCF49A19822B7FD3E723BB6"/>
        <w:category>
          <w:name w:val="Obecné"/>
          <w:gallery w:val="placeholder"/>
        </w:category>
        <w:types>
          <w:type w:val="bbPlcHdr"/>
        </w:types>
        <w:behaviors>
          <w:behavior w:val="content"/>
        </w:behaviors>
        <w:guid w:val="{DB531662-DA3E-4D76-8D82-957CFCCD0485}"/>
      </w:docPartPr>
      <w:docPartBody>
        <w:p w:rsidR="00284305" w:rsidRDefault="00B0529C" w:rsidP="00B0529C">
          <w:pPr>
            <w:pStyle w:val="FA27C8EB9CCF49A19822B7FD3E723BB66"/>
          </w:pPr>
          <w:r w:rsidRPr="00821410">
            <w:rPr>
              <w:rStyle w:val="Zstupntext"/>
            </w:rPr>
            <w:t xml:space="preserve">Specifikujte náplň práce. / </w:t>
          </w:r>
          <w:r w:rsidRPr="00821410">
            <w:rPr>
              <w:rStyle w:val="Zstupntext"/>
              <w:i/>
              <w:iCs/>
            </w:rPr>
            <w:t xml:space="preserve">Specify the </w:t>
          </w:r>
          <w:r>
            <w:rPr>
              <w:rStyle w:val="Zstupntext"/>
              <w:i/>
              <w:iCs/>
            </w:rPr>
            <w:t>work activity</w:t>
          </w:r>
          <w:r w:rsidRPr="00821410">
            <w:rPr>
              <w:rStyle w:val="Zstupntext"/>
              <w:i/>
              <w:iCs/>
            </w:rPr>
            <w:t>.</w:t>
          </w:r>
        </w:p>
      </w:docPartBody>
    </w:docPart>
    <w:docPart>
      <w:docPartPr>
        <w:name w:val="B6B9CC2EEE2548128E043B93E45EC3A5"/>
        <w:category>
          <w:name w:val="Obecné"/>
          <w:gallery w:val="placeholder"/>
        </w:category>
        <w:types>
          <w:type w:val="bbPlcHdr"/>
        </w:types>
        <w:behaviors>
          <w:behavior w:val="content"/>
        </w:behaviors>
        <w:guid w:val="{6F9A4454-D9C4-47A0-BDCF-D9752E4E52C8}"/>
      </w:docPartPr>
      <w:docPartBody>
        <w:p w:rsidR="00284305" w:rsidRDefault="00B0529C" w:rsidP="00B0529C">
          <w:pPr>
            <w:pStyle w:val="B6B9CC2EEE2548128E043B93E45EC3A56"/>
          </w:pPr>
          <w:r w:rsidRPr="00821410">
            <w:rPr>
              <w:rStyle w:val="Zstupntext"/>
            </w:rPr>
            <w:t xml:space="preserve">Vyberte ze seznamu. / </w:t>
          </w:r>
          <w:r w:rsidRPr="00821410">
            <w:rPr>
              <w:rStyle w:val="Zstupntext"/>
              <w:i/>
              <w:iCs/>
            </w:rPr>
            <w:t>Select from the list.</w:t>
          </w:r>
        </w:p>
      </w:docPartBody>
    </w:docPart>
    <w:docPart>
      <w:docPartPr>
        <w:name w:val="A756E3173CF3487AAC3941E99D1EEC18"/>
        <w:category>
          <w:name w:val="Obecné"/>
          <w:gallery w:val="placeholder"/>
        </w:category>
        <w:types>
          <w:type w:val="bbPlcHdr"/>
        </w:types>
        <w:behaviors>
          <w:behavior w:val="content"/>
        </w:behaviors>
        <w:guid w:val="{BC6BA7E1-450E-4484-AAC2-86EF0113C2D7}"/>
      </w:docPartPr>
      <w:docPartBody>
        <w:p w:rsidR="00284305" w:rsidRDefault="00B0529C" w:rsidP="00B0529C">
          <w:pPr>
            <w:pStyle w:val="A756E3173CF3487AAC3941E99D1EEC186"/>
          </w:pPr>
          <w:r w:rsidRPr="00821410">
            <w:rPr>
              <w:rStyle w:val="Zstupntext"/>
            </w:rPr>
            <w:t xml:space="preserve">Vyberte </w:t>
          </w:r>
          <w:r>
            <w:rPr>
              <w:rStyle w:val="Zstupntext"/>
            </w:rPr>
            <w:t xml:space="preserve">nebo napište </w:t>
          </w:r>
          <w:r w:rsidRPr="00821410">
            <w:rPr>
              <w:rStyle w:val="Zstupntext"/>
            </w:rPr>
            <w:t xml:space="preserve">datum. / </w:t>
          </w:r>
          <w:r w:rsidRPr="00B61A74">
            <w:rPr>
              <w:rStyle w:val="Zstupntext"/>
              <w:i/>
              <w:iCs/>
              <w:lang w:val="en-GB"/>
            </w:rPr>
            <w:t>Select or write the date</w:t>
          </w:r>
          <w:r w:rsidRPr="00821410">
            <w:rPr>
              <w:rStyle w:val="Zstupntext"/>
              <w:i/>
              <w:iCs/>
            </w:rPr>
            <w:t>.</w:t>
          </w:r>
        </w:p>
      </w:docPartBody>
    </w:docPart>
    <w:docPart>
      <w:docPartPr>
        <w:name w:val="F626307E2E724FCD83A13D59AD39007C"/>
        <w:category>
          <w:name w:val="Obecné"/>
          <w:gallery w:val="placeholder"/>
        </w:category>
        <w:types>
          <w:type w:val="bbPlcHdr"/>
        </w:types>
        <w:behaviors>
          <w:behavior w:val="content"/>
        </w:behaviors>
        <w:guid w:val="{655B992B-3FFF-4EB3-B6B1-E27A908C725F}"/>
      </w:docPartPr>
      <w:docPartBody>
        <w:p w:rsidR="00284305" w:rsidRDefault="00B0529C" w:rsidP="00B0529C">
          <w:pPr>
            <w:pStyle w:val="F626307E2E724FCD83A13D59AD39007C6"/>
          </w:pPr>
          <w:r w:rsidRPr="00B61A74">
            <w:rPr>
              <w:rStyle w:val="Zstupntext"/>
            </w:rPr>
            <w:t>Vyberte nebo napište datum – pouze v případě doby určité, jinak pole smažte.</w:t>
          </w:r>
          <w:r w:rsidRPr="00B61A74">
            <w:rPr>
              <w:rStyle w:val="Zstupntext"/>
              <w:lang w:val="en-GB"/>
            </w:rPr>
            <w:t xml:space="preserve"> / </w:t>
          </w:r>
          <w:r w:rsidRPr="00B61A74">
            <w:rPr>
              <w:rStyle w:val="Zstupntext"/>
              <w:i/>
              <w:iCs/>
              <w:lang w:val="en-GB"/>
            </w:rPr>
            <w:t xml:space="preserve">Select or write </w:t>
          </w:r>
          <w:r>
            <w:rPr>
              <w:rStyle w:val="Zstupntext"/>
              <w:i/>
              <w:iCs/>
              <w:lang w:val="en-GB"/>
            </w:rPr>
            <w:t>the</w:t>
          </w:r>
          <w:r w:rsidRPr="00B61A74">
            <w:rPr>
              <w:rStyle w:val="Zstupntext"/>
              <w:i/>
              <w:iCs/>
              <w:lang w:val="en-GB"/>
            </w:rPr>
            <w:t xml:space="preserve"> finishing date – only when the period is fixed, otherwise delete this field.</w:t>
          </w:r>
        </w:p>
      </w:docPartBody>
    </w:docPart>
    <w:docPart>
      <w:docPartPr>
        <w:name w:val="7B76B07B12A248EE966EA67D7E20C597"/>
        <w:category>
          <w:name w:val="Obecné"/>
          <w:gallery w:val="placeholder"/>
        </w:category>
        <w:types>
          <w:type w:val="bbPlcHdr"/>
        </w:types>
        <w:behaviors>
          <w:behavior w:val="content"/>
        </w:behaviors>
        <w:guid w:val="{50799976-14E9-4785-8A57-333E61B8C0EE}"/>
      </w:docPartPr>
      <w:docPartBody>
        <w:p w:rsidR="00284305" w:rsidRDefault="00B0529C" w:rsidP="00B0529C">
          <w:pPr>
            <w:pStyle w:val="7B76B07B12A248EE966EA67D7E20C5976"/>
          </w:pPr>
          <w:r w:rsidRPr="00821410">
            <w:rPr>
              <w:rStyle w:val="Zstupntext"/>
            </w:rPr>
            <w:t xml:space="preserve">Napište číslo účtu ve formátu xxxxxxxxxx/xxxx. / </w:t>
          </w:r>
          <w:r w:rsidRPr="00821410">
            <w:rPr>
              <w:rStyle w:val="Zstupntext"/>
              <w:i/>
              <w:iCs/>
            </w:rPr>
            <w:t>Write employee’s bank account number.</w:t>
          </w:r>
        </w:p>
      </w:docPartBody>
    </w:docPart>
    <w:docPart>
      <w:docPartPr>
        <w:name w:val="0268723E7B3B429D96B5FB47E06CF8DC"/>
        <w:category>
          <w:name w:val="Obecné"/>
          <w:gallery w:val="placeholder"/>
        </w:category>
        <w:types>
          <w:type w:val="bbPlcHdr"/>
        </w:types>
        <w:behaviors>
          <w:behavior w:val="content"/>
        </w:behaviors>
        <w:guid w:val="{DEA6CC51-C725-4C14-896F-5394CAA510C5}"/>
      </w:docPartPr>
      <w:docPartBody>
        <w:p w:rsidR="00284305" w:rsidRDefault="00B0529C" w:rsidP="00B0529C">
          <w:pPr>
            <w:pStyle w:val="0268723E7B3B429D96B5FB47E06CF8DC6"/>
          </w:pPr>
          <w:r w:rsidRPr="00821410">
            <w:rPr>
              <w:rStyle w:val="Zstupntext"/>
            </w:rPr>
            <w:t xml:space="preserve">Napište jméno hodnotitele. / </w:t>
          </w:r>
          <w:r w:rsidRPr="00821410">
            <w:rPr>
              <w:rStyle w:val="Zstupntext"/>
              <w:i/>
              <w:iCs/>
            </w:rPr>
            <w:t>Write evaluator’s name.</w:t>
          </w:r>
        </w:p>
      </w:docPartBody>
    </w:docPart>
    <w:docPart>
      <w:docPartPr>
        <w:name w:val="9DC37140EDBB49DABA8ACD516832FBDB"/>
        <w:category>
          <w:name w:val="Obecné"/>
          <w:gallery w:val="placeholder"/>
        </w:category>
        <w:types>
          <w:type w:val="bbPlcHdr"/>
        </w:types>
        <w:behaviors>
          <w:behavior w:val="content"/>
        </w:behaviors>
        <w:guid w:val="{C711A4FC-432D-4E63-939A-EF1A88822681}"/>
      </w:docPartPr>
      <w:docPartBody>
        <w:p w:rsidR="00284305" w:rsidRDefault="00B0529C" w:rsidP="00B0529C">
          <w:pPr>
            <w:pStyle w:val="9DC37140EDBB49DABA8ACD516832FBDB6"/>
          </w:pPr>
          <w:r w:rsidRPr="00821410">
            <w:rPr>
              <w:rStyle w:val="Zstupntext"/>
            </w:rPr>
            <w:t xml:space="preserve">Napište trojmístný kód zdravotní pojišťovny. / </w:t>
          </w:r>
          <w:r w:rsidRPr="00821410">
            <w:rPr>
              <w:rStyle w:val="Zstupntext"/>
              <w:i/>
              <w:iCs/>
            </w:rPr>
            <w:t xml:space="preserve">Write the </w:t>
          </w:r>
          <w:r>
            <w:rPr>
              <w:rStyle w:val="Zstupntext"/>
              <w:i/>
              <w:iCs/>
            </w:rPr>
            <w:t>three</w:t>
          </w:r>
          <w:r w:rsidRPr="00821410">
            <w:rPr>
              <w:rStyle w:val="Zstupntext"/>
              <w:i/>
              <w:iCs/>
            </w:rPr>
            <w:t>-digit code of employee’s insurance company.</w:t>
          </w:r>
        </w:p>
      </w:docPartBody>
    </w:docPart>
    <w:docPart>
      <w:docPartPr>
        <w:name w:val="549B383B7224403799366AD02AA8E9D0"/>
        <w:category>
          <w:name w:val="Obecné"/>
          <w:gallery w:val="placeholder"/>
        </w:category>
        <w:types>
          <w:type w:val="bbPlcHdr"/>
        </w:types>
        <w:behaviors>
          <w:behavior w:val="content"/>
        </w:behaviors>
        <w:guid w:val="{765E8362-7593-4DC3-B6A6-A0946DF39804}"/>
      </w:docPartPr>
      <w:docPartBody>
        <w:p w:rsidR="00284305" w:rsidRDefault="00B0529C" w:rsidP="00B0529C">
          <w:pPr>
            <w:pStyle w:val="549B383B7224403799366AD02AA8E9D06"/>
          </w:pPr>
          <w:r w:rsidRPr="00821410">
            <w:rPr>
              <w:rStyle w:val="Zstupntext"/>
            </w:rPr>
            <w:t xml:space="preserve">Vyberte </w:t>
          </w:r>
          <w:r>
            <w:rPr>
              <w:rStyle w:val="Zstupntext"/>
            </w:rPr>
            <w:t xml:space="preserve">nebo napište </w:t>
          </w:r>
          <w:r w:rsidRPr="00821410">
            <w:rPr>
              <w:rStyle w:val="Zstupntext"/>
            </w:rPr>
            <w:t xml:space="preserve">datum podpisu. / </w:t>
          </w:r>
          <w:r w:rsidRPr="00B61A74">
            <w:rPr>
              <w:rStyle w:val="Zstupntext"/>
              <w:i/>
              <w:iCs/>
              <w:lang w:val="en-GB"/>
            </w:rPr>
            <w:t>Select or write the date of signature.</w:t>
          </w:r>
        </w:p>
      </w:docPartBody>
    </w:docPart>
    <w:docPart>
      <w:docPartPr>
        <w:name w:val="53BAF89BD1AB44B4BF4D010A5A0C2254"/>
        <w:category>
          <w:name w:val="Obecné"/>
          <w:gallery w:val="placeholder"/>
        </w:category>
        <w:types>
          <w:type w:val="bbPlcHdr"/>
        </w:types>
        <w:behaviors>
          <w:behavior w:val="content"/>
        </w:behaviors>
        <w:guid w:val="{3F83295B-8B9C-4161-9A44-BB62290BABD2}"/>
      </w:docPartPr>
      <w:docPartBody>
        <w:p w:rsidR="00284305" w:rsidRDefault="00B0529C" w:rsidP="00B0529C">
          <w:pPr>
            <w:pStyle w:val="53BAF89BD1AB44B4BF4D010A5A0C22546"/>
          </w:pPr>
          <w:r w:rsidRPr="00821410">
            <w:rPr>
              <w:rStyle w:val="Zstupntext"/>
            </w:rPr>
            <w:t xml:space="preserve">Pokud má zaměstnanec pravidelné pracoviště, zvolte ze seznamu České Budějovice, nebo zvolte druhou možnost a vepište vlastní hodnotu. Jinak pole celé smažte. / </w:t>
          </w:r>
          <w:r w:rsidRPr="00821410">
            <w:rPr>
              <w:rStyle w:val="Zstupntext"/>
              <w:i/>
              <w:iCs/>
            </w:rPr>
            <w:t>If the employee has a regular workplace, select from the list – either České Budějovice, or the second option and write the workplace instead of xxx. Otherwise, delete the field completely.</w:t>
          </w:r>
        </w:p>
      </w:docPartBody>
    </w:docPart>
    <w:docPart>
      <w:docPartPr>
        <w:name w:val="CB5ECCAB912A48F4B498F4682AAEB5FB"/>
        <w:category>
          <w:name w:val="Obecné"/>
          <w:gallery w:val="placeholder"/>
        </w:category>
        <w:types>
          <w:type w:val="bbPlcHdr"/>
        </w:types>
        <w:behaviors>
          <w:behavior w:val="content"/>
        </w:behaviors>
        <w:guid w:val="{57684A79-C068-4831-9E8A-17F9614E2973}"/>
      </w:docPartPr>
      <w:docPartBody>
        <w:p w:rsidR="00284305" w:rsidRDefault="00B0529C" w:rsidP="00B0529C">
          <w:pPr>
            <w:pStyle w:val="CB5ECCAB912A48F4B498F4682AAEB5FB6"/>
          </w:pPr>
          <w:r w:rsidRPr="00821410">
            <w:rPr>
              <w:rStyle w:val="Zstupntext"/>
            </w:rPr>
            <w:t xml:space="preserve">Budou zaměstnanci poskytovány cestovní náhrady? Pokud ano, vyberte ze seznamu, jinak pole celé smažte. </w:t>
          </w:r>
          <w:r>
            <w:rPr>
              <w:rStyle w:val="Zstupntext"/>
            </w:rPr>
            <w:t xml:space="preserve">Budou-li poskytovány, MUSÍ BÝT UVEDENO PRAVIDELNÉ PRACOVIŠTĚ. </w:t>
          </w:r>
          <w:r w:rsidRPr="00821410">
            <w:rPr>
              <w:rStyle w:val="Zstupntext"/>
            </w:rPr>
            <w:t xml:space="preserve">/ </w:t>
          </w:r>
          <w:r w:rsidRPr="00746C5D">
            <w:rPr>
              <w:rStyle w:val="Zstupntext"/>
              <w:i/>
              <w:iCs/>
              <w:lang w:val="en-GB"/>
            </w:rPr>
            <w:t>Will the employee be provided with business expenses compensations? If so, select from the list. Otherwise, delete this field completely. If the employee will be provided with them, THE REGULAR WORKPLACE MUST BE SPECIFIED.</w:t>
          </w:r>
        </w:p>
      </w:docPartBody>
    </w:docPart>
    <w:docPart>
      <w:docPartPr>
        <w:name w:val="E949D51F8747491E89B57B294F2C3EDF"/>
        <w:category>
          <w:name w:val="Obecné"/>
          <w:gallery w:val="placeholder"/>
        </w:category>
        <w:types>
          <w:type w:val="bbPlcHdr"/>
        </w:types>
        <w:behaviors>
          <w:behavior w:val="content"/>
        </w:behaviors>
        <w:guid w:val="{692FF6E9-66EF-43C7-B694-96DE52BECA5D}"/>
      </w:docPartPr>
      <w:docPartBody>
        <w:p w:rsidR="0081235A" w:rsidRDefault="00B0529C" w:rsidP="00B0529C">
          <w:pPr>
            <w:pStyle w:val="E949D51F8747491E89B57B294F2C3EDF5"/>
          </w:pPr>
          <w:r>
            <w:rPr>
              <w:rStyle w:val="Zstupntext"/>
            </w:rPr>
            <w:t xml:space="preserve">Napište hodinovou sazbu. / </w:t>
          </w:r>
          <w:r w:rsidRPr="00900FB4">
            <w:rPr>
              <w:rStyle w:val="Zstupntext"/>
              <w:i/>
              <w:iCs/>
            </w:rPr>
            <w:t>Write the hourly rate.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2"/>
  </w:compat>
  <w:rsids>
    <w:rsidRoot w:val="003D3946"/>
    <w:rsid w:val="00035557"/>
    <w:rsid w:val="000365CC"/>
    <w:rsid w:val="000A2F02"/>
    <w:rsid w:val="000B16EF"/>
    <w:rsid w:val="00102271"/>
    <w:rsid w:val="00116E5F"/>
    <w:rsid w:val="0012224D"/>
    <w:rsid w:val="001241A4"/>
    <w:rsid w:val="0014374F"/>
    <w:rsid w:val="00156B01"/>
    <w:rsid w:val="001C261F"/>
    <w:rsid w:val="00201FEC"/>
    <w:rsid w:val="002250DC"/>
    <w:rsid w:val="00241D9D"/>
    <w:rsid w:val="00284305"/>
    <w:rsid w:val="002E5997"/>
    <w:rsid w:val="00314C77"/>
    <w:rsid w:val="00351CD2"/>
    <w:rsid w:val="003D3946"/>
    <w:rsid w:val="00407D93"/>
    <w:rsid w:val="004516C9"/>
    <w:rsid w:val="00474501"/>
    <w:rsid w:val="004D469D"/>
    <w:rsid w:val="004E05FE"/>
    <w:rsid w:val="00501322"/>
    <w:rsid w:val="00501C3D"/>
    <w:rsid w:val="00510126"/>
    <w:rsid w:val="00572CB7"/>
    <w:rsid w:val="005C2FD0"/>
    <w:rsid w:val="00637F39"/>
    <w:rsid w:val="006D6B77"/>
    <w:rsid w:val="006E60F5"/>
    <w:rsid w:val="00701816"/>
    <w:rsid w:val="00716CA3"/>
    <w:rsid w:val="00806F95"/>
    <w:rsid w:val="0081235A"/>
    <w:rsid w:val="00813B40"/>
    <w:rsid w:val="00854104"/>
    <w:rsid w:val="008E3E21"/>
    <w:rsid w:val="00915311"/>
    <w:rsid w:val="0092269E"/>
    <w:rsid w:val="00961A04"/>
    <w:rsid w:val="009A3B08"/>
    <w:rsid w:val="00A94BE2"/>
    <w:rsid w:val="00A96AF6"/>
    <w:rsid w:val="00AD3FB5"/>
    <w:rsid w:val="00AF387B"/>
    <w:rsid w:val="00B0529C"/>
    <w:rsid w:val="00B177B4"/>
    <w:rsid w:val="00BB15C9"/>
    <w:rsid w:val="00C31E28"/>
    <w:rsid w:val="00C44634"/>
    <w:rsid w:val="00C93349"/>
    <w:rsid w:val="00C9464B"/>
    <w:rsid w:val="00CE0B02"/>
    <w:rsid w:val="00CE16C1"/>
    <w:rsid w:val="00D71D4E"/>
    <w:rsid w:val="00D83F5F"/>
    <w:rsid w:val="00DD68B4"/>
    <w:rsid w:val="00DF19CC"/>
    <w:rsid w:val="00EA3FFA"/>
    <w:rsid w:val="00EF72B7"/>
    <w:rsid w:val="00F25ADA"/>
    <w:rsid w:val="00F64CB7"/>
    <w:rsid w:val="00FF5489"/>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177B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B0529C"/>
    <w:rPr>
      <w:color w:val="808080"/>
    </w:rPr>
  </w:style>
  <w:style w:type="paragraph" w:customStyle="1" w:styleId="497BAB28C50A4E5ABB84638BD13A81CA7">
    <w:name w:val="497BAB28C50A4E5ABB84638BD13A81CA7"/>
    <w:rsid w:val="005C2FD0"/>
    <w:pPr>
      <w:spacing w:after="0" w:line="240" w:lineRule="auto"/>
      <w:jc w:val="both"/>
    </w:pPr>
    <w:rPr>
      <w:rFonts w:ascii="Arial" w:eastAsia="Arial" w:hAnsi="Arial" w:cs="Arial"/>
      <w:color w:val="000000"/>
    </w:rPr>
  </w:style>
  <w:style w:type="paragraph" w:customStyle="1" w:styleId="1265F54FB7C14F65B36D5B4BD72B7D1F7">
    <w:name w:val="1265F54FB7C14F65B36D5B4BD72B7D1F7"/>
    <w:rsid w:val="005C2FD0"/>
    <w:pPr>
      <w:spacing w:after="0" w:line="240" w:lineRule="auto"/>
      <w:jc w:val="both"/>
    </w:pPr>
    <w:rPr>
      <w:rFonts w:ascii="Arial" w:eastAsia="Arial" w:hAnsi="Arial" w:cs="Arial"/>
      <w:color w:val="000000"/>
    </w:rPr>
  </w:style>
  <w:style w:type="paragraph" w:customStyle="1" w:styleId="CF70BD75E0C74573B6523C4D54187A217">
    <w:name w:val="CF70BD75E0C74573B6523C4D54187A217"/>
    <w:rsid w:val="005C2FD0"/>
    <w:pPr>
      <w:spacing w:after="0" w:line="240" w:lineRule="auto"/>
      <w:jc w:val="both"/>
    </w:pPr>
    <w:rPr>
      <w:rFonts w:ascii="Arial" w:eastAsia="Arial" w:hAnsi="Arial" w:cs="Arial"/>
      <w:color w:val="000000"/>
    </w:rPr>
  </w:style>
  <w:style w:type="paragraph" w:customStyle="1" w:styleId="1AAE53C5921F43D9A35181FD3DC302797">
    <w:name w:val="1AAE53C5921F43D9A35181FD3DC302797"/>
    <w:rsid w:val="005C2FD0"/>
    <w:pPr>
      <w:spacing w:after="0" w:line="240" w:lineRule="auto"/>
      <w:jc w:val="both"/>
    </w:pPr>
    <w:rPr>
      <w:rFonts w:ascii="Arial" w:eastAsia="Arial" w:hAnsi="Arial" w:cs="Arial"/>
      <w:color w:val="000000"/>
    </w:rPr>
  </w:style>
  <w:style w:type="paragraph" w:customStyle="1" w:styleId="9866A43A3A68461C8539E41D72AE247C7">
    <w:name w:val="9866A43A3A68461C8539E41D72AE247C7"/>
    <w:rsid w:val="005C2FD0"/>
    <w:pPr>
      <w:spacing w:after="0" w:line="240" w:lineRule="auto"/>
      <w:jc w:val="both"/>
    </w:pPr>
    <w:rPr>
      <w:rFonts w:ascii="Arial" w:eastAsia="Arial" w:hAnsi="Arial" w:cs="Arial"/>
      <w:color w:val="000000"/>
    </w:rPr>
  </w:style>
  <w:style w:type="paragraph" w:customStyle="1" w:styleId="038FCD71DB3A43F7A173FA82264413FB7">
    <w:name w:val="038FCD71DB3A43F7A173FA82264413FB7"/>
    <w:rsid w:val="005C2FD0"/>
    <w:pPr>
      <w:spacing w:after="0" w:line="240" w:lineRule="auto"/>
      <w:jc w:val="both"/>
    </w:pPr>
    <w:rPr>
      <w:rFonts w:ascii="Arial" w:eastAsia="Arial" w:hAnsi="Arial" w:cs="Arial"/>
      <w:color w:val="000000"/>
    </w:rPr>
  </w:style>
  <w:style w:type="paragraph" w:customStyle="1" w:styleId="9D9BCC9C44DF4BAFBD222A48BFAC862E7">
    <w:name w:val="9D9BCC9C44DF4BAFBD222A48BFAC862E7"/>
    <w:rsid w:val="005C2FD0"/>
    <w:pPr>
      <w:spacing w:after="0" w:line="240" w:lineRule="auto"/>
      <w:jc w:val="both"/>
    </w:pPr>
    <w:rPr>
      <w:rFonts w:ascii="Arial" w:eastAsia="Arial" w:hAnsi="Arial" w:cs="Arial"/>
      <w:color w:val="000000"/>
    </w:rPr>
  </w:style>
  <w:style w:type="paragraph" w:customStyle="1" w:styleId="FA27C8EB9CCF49A19822B7FD3E723BB67">
    <w:name w:val="FA27C8EB9CCF49A19822B7FD3E723BB67"/>
    <w:rsid w:val="005C2FD0"/>
    <w:pPr>
      <w:spacing w:after="0" w:line="240" w:lineRule="auto"/>
      <w:jc w:val="both"/>
    </w:pPr>
    <w:rPr>
      <w:rFonts w:ascii="Arial" w:eastAsia="Arial" w:hAnsi="Arial" w:cs="Arial"/>
      <w:color w:val="000000"/>
    </w:rPr>
  </w:style>
  <w:style w:type="paragraph" w:customStyle="1" w:styleId="B6B9CC2EEE2548128E043B93E45EC3A57">
    <w:name w:val="B6B9CC2EEE2548128E043B93E45EC3A57"/>
    <w:rsid w:val="005C2FD0"/>
    <w:pPr>
      <w:spacing w:after="0" w:line="240" w:lineRule="auto"/>
      <w:jc w:val="both"/>
    </w:pPr>
    <w:rPr>
      <w:rFonts w:ascii="Arial" w:eastAsia="Arial" w:hAnsi="Arial" w:cs="Arial"/>
      <w:color w:val="000000"/>
    </w:rPr>
  </w:style>
  <w:style w:type="paragraph" w:customStyle="1" w:styleId="A756E3173CF3487AAC3941E99D1EEC187">
    <w:name w:val="A756E3173CF3487AAC3941E99D1EEC187"/>
    <w:rsid w:val="005C2FD0"/>
    <w:pPr>
      <w:spacing w:after="0" w:line="240" w:lineRule="auto"/>
      <w:jc w:val="both"/>
    </w:pPr>
    <w:rPr>
      <w:rFonts w:ascii="Arial" w:eastAsia="Arial" w:hAnsi="Arial" w:cs="Arial"/>
      <w:color w:val="000000"/>
    </w:rPr>
  </w:style>
  <w:style w:type="paragraph" w:customStyle="1" w:styleId="F626307E2E724FCD83A13D59AD39007C7">
    <w:name w:val="F626307E2E724FCD83A13D59AD39007C7"/>
    <w:rsid w:val="005C2FD0"/>
    <w:pPr>
      <w:spacing w:after="0" w:line="240" w:lineRule="auto"/>
      <w:jc w:val="both"/>
    </w:pPr>
    <w:rPr>
      <w:rFonts w:ascii="Arial" w:eastAsia="Arial" w:hAnsi="Arial" w:cs="Arial"/>
      <w:color w:val="000000"/>
    </w:rPr>
  </w:style>
  <w:style w:type="paragraph" w:customStyle="1" w:styleId="00413B231D974D808497C4BB23DEBFBA7">
    <w:name w:val="00413B231D974D808497C4BB23DEBFBA7"/>
    <w:rsid w:val="005C2FD0"/>
    <w:pPr>
      <w:spacing w:after="0" w:line="240" w:lineRule="auto"/>
      <w:jc w:val="both"/>
    </w:pPr>
    <w:rPr>
      <w:rFonts w:ascii="Arial" w:eastAsia="Arial" w:hAnsi="Arial" w:cs="Arial"/>
      <w:color w:val="000000"/>
    </w:rPr>
  </w:style>
  <w:style w:type="paragraph" w:customStyle="1" w:styleId="65E82011E685492EB20BDA39D0867B717">
    <w:name w:val="65E82011E685492EB20BDA39D0867B717"/>
    <w:rsid w:val="005C2FD0"/>
    <w:pPr>
      <w:spacing w:after="0" w:line="240" w:lineRule="auto"/>
      <w:jc w:val="both"/>
    </w:pPr>
    <w:rPr>
      <w:rFonts w:ascii="Arial" w:eastAsia="Arial" w:hAnsi="Arial" w:cs="Arial"/>
      <w:color w:val="000000"/>
    </w:rPr>
  </w:style>
  <w:style w:type="paragraph" w:customStyle="1" w:styleId="7B76B07B12A248EE966EA67D7E20C5977">
    <w:name w:val="7B76B07B12A248EE966EA67D7E20C5977"/>
    <w:rsid w:val="005C2FD0"/>
    <w:pPr>
      <w:spacing w:after="0" w:line="240" w:lineRule="auto"/>
      <w:jc w:val="both"/>
    </w:pPr>
    <w:rPr>
      <w:rFonts w:ascii="Arial" w:eastAsia="Arial" w:hAnsi="Arial" w:cs="Arial"/>
      <w:color w:val="000000"/>
    </w:rPr>
  </w:style>
  <w:style w:type="paragraph" w:customStyle="1" w:styleId="0268723E7B3B429D96B5FB47E06CF8DC7">
    <w:name w:val="0268723E7B3B429D96B5FB47E06CF8DC7"/>
    <w:rsid w:val="005C2FD0"/>
    <w:pPr>
      <w:spacing w:after="0" w:line="240" w:lineRule="auto"/>
      <w:jc w:val="both"/>
    </w:pPr>
    <w:rPr>
      <w:rFonts w:ascii="Arial" w:eastAsia="Arial" w:hAnsi="Arial" w:cs="Arial"/>
      <w:color w:val="000000"/>
    </w:rPr>
  </w:style>
  <w:style w:type="paragraph" w:customStyle="1" w:styleId="53BAF89BD1AB44B4BF4D010A5A0C22547">
    <w:name w:val="53BAF89BD1AB44B4BF4D010A5A0C22547"/>
    <w:rsid w:val="005C2FD0"/>
    <w:pPr>
      <w:spacing w:after="0" w:line="240" w:lineRule="auto"/>
      <w:jc w:val="both"/>
    </w:pPr>
    <w:rPr>
      <w:rFonts w:ascii="Arial" w:eastAsia="Arial" w:hAnsi="Arial" w:cs="Arial"/>
      <w:color w:val="000000"/>
    </w:rPr>
  </w:style>
  <w:style w:type="paragraph" w:customStyle="1" w:styleId="CB5ECCAB912A48F4B498F4682AAEB5FB7">
    <w:name w:val="CB5ECCAB912A48F4B498F4682AAEB5FB7"/>
    <w:rsid w:val="005C2FD0"/>
    <w:pPr>
      <w:spacing w:after="0" w:line="240" w:lineRule="auto"/>
      <w:jc w:val="both"/>
    </w:pPr>
    <w:rPr>
      <w:rFonts w:ascii="Arial" w:eastAsia="Arial" w:hAnsi="Arial" w:cs="Arial"/>
      <w:color w:val="000000"/>
    </w:rPr>
  </w:style>
  <w:style w:type="paragraph" w:customStyle="1" w:styleId="9DC37140EDBB49DABA8ACD516832FBDB7">
    <w:name w:val="9DC37140EDBB49DABA8ACD516832FBDB7"/>
    <w:rsid w:val="005C2FD0"/>
    <w:pPr>
      <w:spacing w:after="0" w:line="240" w:lineRule="auto"/>
      <w:jc w:val="both"/>
    </w:pPr>
    <w:rPr>
      <w:rFonts w:ascii="Arial" w:eastAsia="Arial" w:hAnsi="Arial" w:cs="Arial"/>
      <w:color w:val="000000"/>
    </w:rPr>
  </w:style>
  <w:style w:type="paragraph" w:customStyle="1" w:styleId="549B383B7224403799366AD02AA8E9D07">
    <w:name w:val="549B383B7224403799366AD02AA8E9D07"/>
    <w:rsid w:val="005C2FD0"/>
    <w:pPr>
      <w:spacing w:after="0" w:line="240" w:lineRule="auto"/>
      <w:jc w:val="both"/>
    </w:pPr>
    <w:rPr>
      <w:rFonts w:ascii="Arial" w:eastAsia="Arial" w:hAnsi="Arial" w:cs="Arial"/>
      <w:color w:val="000000"/>
    </w:rPr>
  </w:style>
  <w:style w:type="paragraph" w:customStyle="1" w:styleId="497BAB28C50A4E5ABB84638BD13A81CA">
    <w:name w:val="497BAB28C50A4E5ABB84638BD13A81CA"/>
    <w:rsid w:val="00BB15C9"/>
    <w:pPr>
      <w:spacing w:after="0" w:line="240" w:lineRule="auto"/>
      <w:jc w:val="both"/>
    </w:pPr>
    <w:rPr>
      <w:rFonts w:ascii="Arial" w:eastAsia="Arial" w:hAnsi="Arial" w:cs="Arial"/>
      <w:color w:val="000000"/>
    </w:rPr>
  </w:style>
  <w:style w:type="paragraph" w:customStyle="1" w:styleId="1265F54FB7C14F65B36D5B4BD72B7D1F">
    <w:name w:val="1265F54FB7C14F65B36D5B4BD72B7D1F"/>
    <w:rsid w:val="00BB15C9"/>
    <w:pPr>
      <w:spacing w:after="0" w:line="240" w:lineRule="auto"/>
      <w:jc w:val="both"/>
    </w:pPr>
    <w:rPr>
      <w:rFonts w:ascii="Arial" w:eastAsia="Arial" w:hAnsi="Arial" w:cs="Arial"/>
      <w:color w:val="000000"/>
    </w:rPr>
  </w:style>
  <w:style w:type="paragraph" w:customStyle="1" w:styleId="CF70BD75E0C74573B6523C4D54187A21">
    <w:name w:val="CF70BD75E0C74573B6523C4D54187A21"/>
    <w:rsid w:val="00BB15C9"/>
    <w:pPr>
      <w:spacing w:after="0" w:line="240" w:lineRule="auto"/>
      <w:jc w:val="both"/>
    </w:pPr>
    <w:rPr>
      <w:rFonts w:ascii="Arial" w:eastAsia="Arial" w:hAnsi="Arial" w:cs="Arial"/>
      <w:color w:val="000000"/>
    </w:rPr>
  </w:style>
  <w:style w:type="paragraph" w:customStyle="1" w:styleId="1AAE53C5921F43D9A35181FD3DC30279">
    <w:name w:val="1AAE53C5921F43D9A35181FD3DC30279"/>
    <w:rsid w:val="00BB15C9"/>
    <w:pPr>
      <w:spacing w:after="0" w:line="240" w:lineRule="auto"/>
      <w:jc w:val="both"/>
    </w:pPr>
    <w:rPr>
      <w:rFonts w:ascii="Arial" w:eastAsia="Arial" w:hAnsi="Arial" w:cs="Arial"/>
      <w:color w:val="000000"/>
    </w:rPr>
  </w:style>
  <w:style w:type="paragraph" w:customStyle="1" w:styleId="9866A43A3A68461C8539E41D72AE247C">
    <w:name w:val="9866A43A3A68461C8539E41D72AE247C"/>
    <w:rsid w:val="00BB15C9"/>
    <w:pPr>
      <w:spacing w:after="0" w:line="240" w:lineRule="auto"/>
      <w:jc w:val="both"/>
    </w:pPr>
    <w:rPr>
      <w:rFonts w:ascii="Arial" w:eastAsia="Arial" w:hAnsi="Arial" w:cs="Arial"/>
      <w:color w:val="000000"/>
    </w:rPr>
  </w:style>
  <w:style w:type="paragraph" w:customStyle="1" w:styleId="038FCD71DB3A43F7A173FA82264413FB">
    <w:name w:val="038FCD71DB3A43F7A173FA82264413FB"/>
    <w:rsid w:val="00BB15C9"/>
    <w:pPr>
      <w:spacing w:after="0" w:line="240" w:lineRule="auto"/>
      <w:jc w:val="both"/>
    </w:pPr>
    <w:rPr>
      <w:rFonts w:ascii="Arial" w:eastAsia="Arial" w:hAnsi="Arial" w:cs="Arial"/>
      <w:color w:val="000000"/>
    </w:rPr>
  </w:style>
  <w:style w:type="paragraph" w:customStyle="1" w:styleId="9D9BCC9C44DF4BAFBD222A48BFAC862E">
    <w:name w:val="9D9BCC9C44DF4BAFBD222A48BFAC862E"/>
    <w:rsid w:val="00BB15C9"/>
    <w:pPr>
      <w:spacing w:after="0" w:line="240" w:lineRule="auto"/>
      <w:jc w:val="both"/>
    </w:pPr>
    <w:rPr>
      <w:rFonts w:ascii="Arial" w:eastAsia="Arial" w:hAnsi="Arial" w:cs="Arial"/>
      <w:color w:val="000000"/>
    </w:rPr>
  </w:style>
  <w:style w:type="paragraph" w:customStyle="1" w:styleId="FA27C8EB9CCF49A19822B7FD3E723BB6">
    <w:name w:val="FA27C8EB9CCF49A19822B7FD3E723BB6"/>
    <w:rsid w:val="00BB15C9"/>
    <w:pPr>
      <w:spacing w:after="0" w:line="240" w:lineRule="auto"/>
      <w:jc w:val="both"/>
    </w:pPr>
    <w:rPr>
      <w:rFonts w:ascii="Arial" w:eastAsia="Arial" w:hAnsi="Arial" w:cs="Arial"/>
      <w:color w:val="000000"/>
    </w:rPr>
  </w:style>
  <w:style w:type="paragraph" w:customStyle="1" w:styleId="B6B9CC2EEE2548128E043B93E45EC3A5">
    <w:name w:val="B6B9CC2EEE2548128E043B93E45EC3A5"/>
    <w:rsid w:val="00BB15C9"/>
    <w:pPr>
      <w:spacing w:after="0" w:line="240" w:lineRule="auto"/>
      <w:jc w:val="both"/>
    </w:pPr>
    <w:rPr>
      <w:rFonts w:ascii="Arial" w:eastAsia="Arial" w:hAnsi="Arial" w:cs="Arial"/>
      <w:color w:val="000000"/>
    </w:rPr>
  </w:style>
  <w:style w:type="paragraph" w:customStyle="1" w:styleId="A756E3173CF3487AAC3941E99D1EEC18">
    <w:name w:val="A756E3173CF3487AAC3941E99D1EEC18"/>
    <w:rsid w:val="00BB15C9"/>
    <w:pPr>
      <w:spacing w:after="0" w:line="240" w:lineRule="auto"/>
      <w:jc w:val="both"/>
    </w:pPr>
    <w:rPr>
      <w:rFonts w:ascii="Arial" w:eastAsia="Arial" w:hAnsi="Arial" w:cs="Arial"/>
      <w:color w:val="000000"/>
    </w:rPr>
  </w:style>
  <w:style w:type="paragraph" w:customStyle="1" w:styleId="F626307E2E724FCD83A13D59AD39007C">
    <w:name w:val="F626307E2E724FCD83A13D59AD39007C"/>
    <w:rsid w:val="00BB15C9"/>
    <w:pPr>
      <w:spacing w:after="0" w:line="240" w:lineRule="auto"/>
      <w:jc w:val="both"/>
    </w:pPr>
    <w:rPr>
      <w:rFonts w:ascii="Arial" w:eastAsia="Arial" w:hAnsi="Arial" w:cs="Arial"/>
      <w:color w:val="000000"/>
    </w:rPr>
  </w:style>
  <w:style w:type="paragraph" w:customStyle="1" w:styleId="00413B231D974D808497C4BB23DEBFBA">
    <w:name w:val="00413B231D974D808497C4BB23DEBFBA"/>
    <w:rsid w:val="00BB15C9"/>
    <w:pPr>
      <w:spacing w:after="0" w:line="240" w:lineRule="auto"/>
      <w:jc w:val="both"/>
    </w:pPr>
    <w:rPr>
      <w:rFonts w:ascii="Arial" w:eastAsia="Arial" w:hAnsi="Arial" w:cs="Arial"/>
      <w:color w:val="000000"/>
    </w:rPr>
  </w:style>
  <w:style w:type="paragraph" w:customStyle="1" w:styleId="65E82011E685492EB20BDA39D0867B71">
    <w:name w:val="65E82011E685492EB20BDA39D0867B71"/>
    <w:rsid w:val="00BB15C9"/>
    <w:pPr>
      <w:spacing w:after="0" w:line="240" w:lineRule="auto"/>
      <w:jc w:val="both"/>
    </w:pPr>
    <w:rPr>
      <w:rFonts w:ascii="Arial" w:eastAsia="Arial" w:hAnsi="Arial" w:cs="Arial"/>
      <w:color w:val="000000"/>
    </w:rPr>
  </w:style>
  <w:style w:type="paragraph" w:customStyle="1" w:styleId="7B76B07B12A248EE966EA67D7E20C597">
    <w:name w:val="7B76B07B12A248EE966EA67D7E20C597"/>
    <w:rsid w:val="00BB15C9"/>
    <w:pPr>
      <w:spacing w:after="0" w:line="240" w:lineRule="auto"/>
      <w:jc w:val="both"/>
    </w:pPr>
    <w:rPr>
      <w:rFonts w:ascii="Arial" w:eastAsia="Arial" w:hAnsi="Arial" w:cs="Arial"/>
      <w:color w:val="000000"/>
    </w:rPr>
  </w:style>
  <w:style w:type="paragraph" w:customStyle="1" w:styleId="0268723E7B3B429D96B5FB47E06CF8DC">
    <w:name w:val="0268723E7B3B429D96B5FB47E06CF8DC"/>
    <w:rsid w:val="00BB15C9"/>
    <w:pPr>
      <w:spacing w:after="0" w:line="240" w:lineRule="auto"/>
      <w:jc w:val="both"/>
    </w:pPr>
    <w:rPr>
      <w:rFonts w:ascii="Arial" w:eastAsia="Arial" w:hAnsi="Arial" w:cs="Arial"/>
      <w:color w:val="000000"/>
    </w:rPr>
  </w:style>
  <w:style w:type="paragraph" w:customStyle="1" w:styleId="53BAF89BD1AB44B4BF4D010A5A0C2254">
    <w:name w:val="53BAF89BD1AB44B4BF4D010A5A0C2254"/>
    <w:rsid w:val="00BB15C9"/>
    <w:pPr>
      <w:spacing w:after="0" w:line="240" w:lineRule="auto"/>
      <w:jc w:val="both"/>
    </w:pPr>
    <w:rPr>
      <w:rFonts w:ascii="Arial" w:eastAsia="Arial" w:hAnsi="Arial" w:cs="Arial"/>
      <w:color w:val="000000"/>
    </w:rPr>
  </w:style>
  <w:style w:type="paragraph" w:customStyle="1" w:styleId="CB5ECCAB912A48F4B498F4682AAEB5FB">
    <w:name w:val="CB5ECCAB912A48F4B498F4682AAEB5FB"/>
    <w:rsid w:val="00BB15C9"/>
    <w:pPr>
      <w:spacing w:after="0" w:line="240" w:lineRule="auto"/>
      <w:jc w:val="both"/>
    </w:pPr>
    <w:rPr>
      <w:rFonts w:ascii="Arial" w:eastAsia="Arial" w:hAnsi="Arial" w:cs="Arial"/>
      <w:color w:val="000000"/>
    </w:rPr>
  </w:style>
  <w:style w:type="paragraph" w:customStyle="1" w:styleId="9DC37140EDBB49DABA8ACD516832FBDB">
    <w:name w:val="9DC37140EDBB49DABA8ACD516832FBDB"/>
    <w:rsid w:val="00BB15C9"/>
    <w:pPr>
      <w:spacing w:after="0" w:line="240" w:lineRule="auto"/>
      <w:jc w:val="both"/>
    </w:pPr>
    <w:rPr>
      <w:rFonts w:ascii="Arial" w:eastAsia="Arial" w:hAnsi="Arial" w:cs="Arial"/>
      <w:color w:val="000000"/>
    </w:rPr>
  </w:style>
  <w:style w:type="paragraph" w:customStyle="1" w:styleId="549B383B7224403799366AD02AA8E9D0">
    <w:name w:val="549B383B7224403799366AD02AA8E9D0"/>
    <w:rsid w:val="00BB15C9"/>
    <w:pPr>
      <w:spacing w:after="0" w:line="240" w:lineRule="auto"/>
      <w:jc w:val="both"/>
    </w:pPr>
    <w:rPr>
      <w:rFonts w:ascii="Arial" w:eastAsia="Arial" w:hAnsi="Arial" w:cs="Arial"/>
      <w:color w:val="000000"/>
    </w:rPr>
  </w:style>
  <w:style w:type="paragraph" w:customStyle="1" w:styleId="497BAB28C50A4E5ABB84638BD13A81CA1">
    <w:name w:val="497BAB28C50A4E5ABB84638BD13A81CA1"/>
    <w:rsid w:val="00BB15C9"/>
    <w:pPr>
      <w:spacing w:after="120" w:line="240" w:lineRule="auto"/>
      <w:jc w:val="both"/>
    </w:pPr>
    <w:rPr>
      <w:rFonts w:ascii="Arial" w:eastAsia="Arial" w:hAnsi="Arial" w:cs="Arial"/>
      <w:color w:val="000000"/>
    </w:rPr>
  </w:style>
  <w:style w:type="paragraph" w:customStyle="1" w:styleId="1265F54FB7C14F65B36D5B4BD72B7D1F1">
    <w:name w:val="1265F54FB7C14F65B36D5B4BD72B7D1F1"/>
    <w:rsid w:val="00BB15C9"/>
    <w:pPr>
      <w:spacing w:after="120" w:line="240" w:lineRule="auto"/>
      <w:jc w:val="both"/>
    </w:pPr>
    <w:rPr>
      <w:rFonts w:ascii="Arial" w:eastAsia="Arial" w:hAnsi="Arial" w:cs="Arial"/>
      <w:color w:val="000000"/>
    </w:rPr>
  </w:style>
  <w:style w:type="paragraph" w:customStyle="1" w:styleId="CF70BD75E0C74573B6523C4D54187A211">
    <w:name w:val="CF70BD75E0C74573B6523C4D54187A211"/>
    <w:rsid w:val="00BB15C9"/>
    <w:pPr>
      <w:spacing w:after="120" w:line="240" w:lineRule="auto"/>
      <w:jc w:val="both"/>
    </w:pPr>
    <w:rPr>
      <w:rFonts w:ascii="Arial" w:eastAsia="Arial" w:hAnsi="Arial" w:cs="Arial"/>
      <w:color w:val="000000"/>
    </w:rPr>
  </w:style>
  <w:style w:type="paragraph" w:customStyle="1" w:styleId="1AAE53C5921F43D9A35181FD3DC302791">
    <w:name w:val="1AAE53C5921F43D9A35181FD3DC302791"/>
    <w:rsid w:val="00BB15C9"/>
    <w:pPr>
      <w:spacing w:after="120" w:line="240" w:lineRule="auto"/>
      <w:jc w:val="both"/>
    </w:pPr>
    <w:rPr>
      <w:rFonts w:ascii="Arial" w:eastAsia="Arial" w:hAnsi="Arial" w:cs="Arial"/>
      <w:color w:val="000000"/>
    </w:rPr>
  </w:style>
  <w:style w:type="paragraph" w:customStyle="1" w:styleId="9866A43A3A68461C8539E41D72AE247C1">
    <w:name w:val="9866A43A3A68461C8539E41D72AE247C1"/>
    <w:rsid w:val="00BB15C9"/>
    <w:pPr>
      <w:spacing w:after="120" w:line="240" w:lineRule="auto"/>
      <w:jc w:val="both"/>
    </w:pPr>
    <w:rPr>
      <w:rFonts w:ascii="Arial" w:eastAsia="Arial" w:hAnsi="Arial" w:cs="Arial"/>
      <w:color w:val="000000"/>
    </w:rPr>
  </w:style>
  <w:style w:type="paragraph" w:customStyle="1" w:styleId="038FCD71DB3A43F7A173FA82264413FB1">
    <w:name w:val="038FCD71DB3A43F7A173FA82264413FB1"/>
    <w:rsid w:val="00BB15C9"/>
    <w:pPr>
      <w:spacing w:after="120" w:line="240" w:lineRule="auto"/>
      <w:jc w:val="both"/>
    </w:pPr>
    <w:rPr>
      <w:rFonts w:ascii="Arial" w:eastAsia="Arial" w:hAnsi="Arial" w:cs="Arial"/>
      <w:color w:val="000000"/>
    </w:rPr>
  </w:style>
  <w:style w:type="paragraph" w:customStyle="1" w:styleId="9D9BCC9C44DF4BAFBD222A48BFAC862E1">
    <w:name w:val="9D9BCC9C44DF4BAFBD222A48BFAC862E1"/>
    <w:rsid w:val="00BB15C9"/>
    <w:pPr>
      <w:spacing w:after="120" w:line="240" w:lineRule="auto"/>
      <w:jc w:val="both"/>
    </w:pPr>
    <w:rPr>
      <w:rFonts w:ascii="Arial" w:eastAsia="Arial" w:hAnsi="Arial" w:cs="Arial"/>
      <w:color w:val="000000"/>
    </w:rPr>
  </w:style>
  <w:style w:type="paragraph" w:customStyle="1" w:styleId="FA27C8EB9CCF49A19822B7FD3E723BB61">
    <w:name w:val="FA27C8EB9CCF49A19822B7FD3E723BB61"/>
    <w:rsid w:val="00BB15C9"/>
    <w:pPr>
      <w:spacing w:after="120" w:line="240" w:lineRule="auto"/>
      <w:jc w:val="both"/>
    </w:pPr>
    <w:rPr>
      <w:rFonts w:ascii="Arial" w:eastAsia="Arial" w:hAnsi="Arial" w:cs="Arial"/>
      <w:color w:val="000000"/>
    </w:rPr>
  </w:style>
  <w:style w:type="paragraph" w:customStyle="1" w:styleId="B6B9CC2EEE2548128E043B93E45EC3A51">
    <w:name w:val="B6B9CC2EEE2548128E043B93E45EC3A51"/>
    <w:rsid w:val="00BB15C9"/>
    <w:pPr>
      <w:spacing w:after="120" w:line="240" w:lineRule="auto"/>
      <w:jc w:val="both"/>
    </w:pPr>
    <w:rPr>
      <w:rFonts w:ascii="Arial" w:eastAsia="Arial" w:hAnsi="Arial" w:cs="Arial"/>
      <w:color w:val="000000"/>
    </w:rPr>
  </w:style>
  <w:style w:type="paragraph" w:customStyle="1" w:styleId="A756E3173CF3487AAC3941E99D1EEC181">
    <w:name w:val="A756E3173CF3487AAC3941E99D1EEC181"/>
    <w:rsid w:val="00BB15C9"/>
    <w:pPr>
      <w:spacing w:after="120" w:line="240" w:lineRule="auto"/>
      <w:jc w:val="both"/>
    </w:pPr>
    <w:rPr>
      <w:rFonts w:ascii="Arial" w:eastAsia="Arial" w:hAnsi="Arial" w:cs="Arial"/>
      <w:color w:val="000000"/>
    </w:rPr>
  </w:style>
  <w:style w:type="paragraph" w:customStyle="1" w:styleId="F626307E2E724FCD83A13D59AD39007C1">
    <w:name w:val="F626307E2E724FCD83A13D59AD39007C1"/>
    <w:rsid w:val="00BB15C9"/>
    <w:pPr>
      <w:spacing w:after="120" w:line="240" w:lineRule="auto"/>
      <w:jc w:val="both"/>
    </w:pPr>
    <w:rPr>
      <w:rFonts w:ascii="Arial" w:eastAsia="Arial" w:hAnsi="Arial" w:cs="Arial"/>
      <w:color w:val="000000"/>
    </w:rPr>
  </w:style>
  <w:style w:type="paragraph" w:customStyle="1" w:styleId="00413B231D974D808497C4BB23DEBFBA1">
    <w:name w:val="00413B231D974D808497C4BB23DEBFBA1"/>
    <w:rsid w:val="00BB15C9"/>
    <w:pPr>
      <w:spacing w:after="120" w:line="240" w:lineRule="auto"/>
      <w:jc w:val="both"/>
    </w:pPr>
    <w:rPr>
      <w:rFonts w:ascii="Arial" w:eastAsia="Arial" w:hAnsi="Arial" w:cs="Arial"/>
      <w:color w:val="000000"/>
    </w:rPr>
  </w:style>
  <w:style w:type="paragraph" w:customStyle="1" w:styleId="E949D51F8747491E89B57B294F2C3EDF">
    <w:name w:val="E949D51F8747491E89B57B294F2C3EDF"/>
    <w:rsid w:val="00BB15C9"/>
    <w:pPr>
      <w:spacing w:after="120" w:line="240" w:lineRule="auto"/>
      <w:jc w:val="both"/>
    </w:pPr>
    <w:rPr>
      <w:rFonts w:ascii="Arial" w:eastAsia="Arial" w:hAnsi="Arial" w:cs="Arial"/>
      <w:color w:val="000000"/>
    </w:rPr>
  </w:style>
  <w:style w:type="paragraph" w:customStyle="1" w:styleId="7B76B07B12A248EE966EA67D7E20C5971">
    <w:name w:val="7B76B07B12A248EE966EA67D7E20C5971"/>
    <w:rsid w:val="00BB15C9"/>
    <w:pPr>
      <w:spacing w:after="120" w:line="240" w:lineRule="auto"/>
      <w:jc w:val="both"/>
    </w:pPr>
    <w:rPr>
      <w:rFonts w:ascii="Arial" w:eastAsia="Arial" w:hAnsi="Arial" w:cs="Arial"/>
      <w:color w:val="000000"/>
    </w:rPr>
  </w:style>
  <w:style w:type="paragraph" w:customStyle="1" w:styleId="0268723E7B3B429D96B5FB47E06CF8DC1">
    <w:name w:val="0268723E7B3B429D96B5FB47E06CF8DC1"/>
    <w:rsid w:val="00BB15C9"/>
    <w:pPr>
      <w:spacing w:after="120" w:line="240" w:lineRule="auto"/>
      <w:jc w:val="both"/>
    </w:pPr>
    <w:rPr>
      <w:rFonts w:ascii="Arial" w:eastAsia="Arial" w:hAnsi="Arial" w:cs="Arial"/>
      <w:color w:val="000000"/>
    </w:rPr>
  </w:style>
  <w:style w:type="paragraph" w:customStyle="1" w:styleId="53BAF89BD1AB44B4BF4D010A5A0C22541">
    <w:name w:val="53BAF89BD1AB44B4BF4D010A5A0C22541"/>
    <w:rsid w:val="00BB15C9"/>
    <w:pPr>
      <w:spacing w:after="120" w:line="240" w:lineRule="auto"/>
      <w:jc w:val="both"/>
    </w:pPr>
    <w:rPr>
      <w:rFonts w:ascii="Arial" w:eastAsia="Arial" w:hAnsi="Arial" w:cs="Arial"/>
      <w:color w:val="000000"/>
    </w:rPr>
  </w:style>
  <w:style w:type="paragraph" w:customStyle="1" w:styleId="CB5ECCAB912A48F4B498F4682AAEB5FB1">
    <w:name w:val="CB5ECCAB912A48F4B498F4682AAEB5FB1"/>
    <w:rsid w:val="00BB15C9"/>
    <w:pPr>
      <w:spacing w:after="120" w:line="240" w:lineRule="auto"/>
      <w:jc w:val="both"/>
    </w:pPr>
    <w:rPr>
      <w:rFonts w:ascii="Arial" w:eastAsia="Arial" w:hAnsi="Arial" w:cs="Arial"/>
      <w:color w:val="000000"/>
    </w:rPr>
  </w:style>
  <w:style w:type="paragraph" w:customStyle="1" w:styleId="9DC37140EDBB49DABA8ACD516832FBDB1">
    <w:name w:val="9DC37140EDBB49DABA8ACD516832FBDB1"/>
    <w:rsid w:val="00BB15C9"/>
    <w:pPr>
      <w:spacing w:after="120" w:line="240" w:lineRule="auto"/>
      <w:jc w:val="both"/>
    </w:pPr>
    <w:rPr>
      <w:rFonts w:ascii="Arial" w:eastAsia="Arial" w:hAnsi="Arial" w:cs="Arial"/>
      <w:color w:val="000000"/>
    </w:rPr>
  </w:style>
  <w:style w:type="paragraph" w:customStyle="1" w:styleId="549B383B7224403799366AD02AA8E9D01">
    <w:name w:val="549B383B7224403799366AD02AA8E9D01"/>
    <w:rsid w:val="00BB15C9"/>
    <w:pPr>
      <w:spacing w:after="120" w:line="240" w:lineRule="auto"/>
      <w:jc w:val="both"/>
    </w:pPr>
    <w:rPr>
      <w:rFonts w:ascii="Arial" w:eastAsia="Arial" w:hAnsi="Arial" w:cs="Arial"/>
      <w:color w:val="000000"/>
    </w:rPr>
  </w:style>
  <w:style w:type="paragraph" w:customStyle="1" w:styleId="497BAB28C50A4E5ABB84638BD13A81CA2">
    <w:name w:val="497BAB28C50A4E5ABB84638BD13A81CA2"/>
    <w:rsid w:val="00BB15C9"/>
    <w:pPr>
      <w:spacing w:after="120" w:line="240" w:lineRule="auto"/>
      <w:jc w:val="both"/>
    </w:pPr>
    <w:rPr>
      <w:rFonts w:ascii="Arial" w:eastAsia="Arial" w:hAnsi="Arial" w:cs="Arial"/>
      <w:color w:val="000000"/>
    </w:rPr>
  </w:style>
  <w:style w:type="paragraph" w:customStyle="1" w:styleId="1265F54FB7C14F65B36D5B4BD72B7D1F2">
    <w:name w:val="1265F54FB7C14F65B36D5B4BD72B7D1F2"/>
    <w:rsid w:val="00BB15C9"/>
    <w:pPr>
      <w:spacing w:after="120" w:line="240" w:lineRule="auto"/>
      <w:jc w:val="both"/>
    </w:pPr>
    <w:rPr>
      <w:rFonts w:ascii="Arial" w:eastAsia="Arial" w:hAnsi="Arial" w:cs="Arial"/>
      <w:color w:val="000000"/>
    </w:rPr>
  </w:style>
  <w:style w:type="paragraph" w:customStyle="1" w:styleId="CF70BD75E0C74573B6523C4D54187A212">
    <w:name w:val="CF70BD75E0C74573B6523C4D54187A212"/>
    <w:rsid w:val="00BB15C9"/>
    <w:pPr>
      <w:spacing w:after="120" w:line="240" w:lineRule="auto"/>
      <w:jc w:val="both"/>
    </w:pPr>
    <w:rPr>
      <w:rFonts w:ascii="Arial" w:eastAsia="Arial" w:hAnsi="Arial" w:cs="Arial"/>
      <w:color w:val="000000"/>
    </w:rPr>
  </w:style>
  <w:style w:type="paragraph" w:customStyle="1" w:styleId="1AAE53C5921F43D9A35181FD3DC302792">
    <w:name w:val="1AAE53C5921F43D9A35181FD3DC302792"/>
    <w:rsid w:val="00BB15C9"/>
    <w:pPr>
      <w:spacing w:after="120" w:line="240" w:lineRule="auto"/>
      <w:jc w:val="both"/>
    </w:pPr>
    <w:rPr>
      <w:rFonts w:ascii="Arial" w:eastAsia="Arial" w:hAnsi="Arial" w:cs="Arial"/>
      <w:color w:val="000000"/>
    </w:rPr>
  </w:style>
  <w:style w:type="paragraph" w:customStyle="1" w:styleId="9866A43A3A68461C8539E41D72AE247C2">
    <w:name w:val="9866A43A3A68461C8539E41D72AE247C2"/>
    <w:rsid w:val="00BB15C9"/>
    <w:pPr>
      <w:spacing w:after="120" w:line="240" w:lineRule="auto"/>
      <w:jc w:val="both"/>
    </w:pPr>
    <w:rPr>
      <w:rFonts w:ascii="Arial" w:eastAsia="Arial" w:hAnsi="Arial" w:cs="Arial"/>
      <w:color w:val="000000"/>
    </w:rPr>
  </w:style>
  <w:style w:type="paragraph" w:customStyle="1" w:styleId="038FCD71DB3A43F7A173FA82264413FB2">
    <w:name w:val="038FCD71DB3A43F7A173FA82264413FB2"/>
    <w:rsid w:val="00BB15C9"/>
    <w:pPr>
      <w:spacing w:after="120" w:line="240" w:lineRule="auto"/>
      <w:jc w:val="both"/>
    </w:pPr>
    <w:rPr>
      <w:rFonts w:ascii="Arial" w:eastAsia="Arial" w:hAnsi="Arial" w:cs="Arial"/>
      <w:color w:val="000000"/>
    </w:rPr>
  </w:style>
  <w:style w:type="paragraph" w:customStyle="1" w:styleId="9D9BCC9C44DF4BAFBD222A48BFAC862E2">
    <w:name w:val="9D9BCC9C44DF4BAFBD222A48BFAC862E2"/>
    <w:rsid w:val="00BB15C9"/>
    <w:pPr>
      <w:spacing w:after="120" w:line="240" w:lineRule="auto"/>
      <w:jc w:val="both"/>
    </w:pPr>
    <w:rPr>
      <w:rFonts w:ascii="Arial" w:eastAsia="Arial" w:hAnsi="Arial" w:cs="Arial"/>
      <w:color w:val="000000"/>
    </w:rPr>
  </w:style>
  <w:style w:type="paragraph" w:customStyle="1" w:styleId="FA27C8EB9CCF49A19822B7FD3E723BB62">
    <w:name w:val="FA27C8EB9CCF49A19822B7FD3E723BB62"/>
    <w:rsid w:val="00BB15C9"/>
    <w:pPr>
      <w:spacing w:after="120" w:line="240" w:lineRule="auto"/>
      <w:jc w:val="both"/>
    </w:pPr>
    <w:rPr>
      <w:rFonts w:ascii="Arial" w:eastAsia="Arial" w:hAnsi="Arial" w:cs="Arial"/>
      <w:color w:val="000000"/>
    </w:rPr>
  </w:style>
  <w:style w:type="paragraph" w:customStyle="1" w:styleId="B6B9CC2EEE2548128E043B93E45EC3A52">
    <w:name w:val="B6B9CC2EEE2548128E043B93E45EC3A52"/>
    <w:rsid w:val="00BB15C9"/>
    <w:pPr>
      <w:spacing w:after="120" w:line="240" w:lineRule="auto"/>
      <w:jc w:val="both"/>
    </w:pPr>
    <w:rPr>
      <w:rFonts w:ascii="Arial" w:eastAsia="Arial" w:hAnsi="Arial" w:cs="Arial"/>
      <w:color w:val="000000"/>
    </w:rPr>
  </w:style>
  <w:style w:type="paragraph" w:customStyle="1" w:styleId="A756E3173CF3487AAC3941E99D1EEC182">
    <w:name w:val="A756E3173CF3487AAC3941E99D1EEC182"/>
    <w:rsid w:val="00BB15C9"/>
    <w:pPr>
      <w:spacing w:after="120" w:line="240" w:lineRule="auto"/>
      <w:jc w:val="both"/>
    </w:pPr>
    <w:rPr>
      <w:rFonts w:ascii="Arial" w:eastAsia="Arial" w:hAnsi="Arial" w:cs="Arial"/>
      <w:color w:val="000000"/>
    </w:rPr>
  </w:style>
  <w:style w:type="paragraph" w:customStyle="1" w:styleId="F626307E2E724FCD83A13D59AD39007C2">
    <w:name w:val="F626307E2E724FCD83A13D59AD39007C2"/>
    <w:rsid w:val="00BB15C9"/>
    <w:pPr>
      <w:spacing w:after="120" w:line="240" w:lineRule="auto"/>
      <w:jc w:val="both"/>
    </w:pPr>
    <w:rPr>
      <w:rFonts w:ascii="Arial" w:eastAsia="Arial" w:hAnsi="Arial" w:cs="Arial"/>
      <w:color w:val="000000"/>
    </w:rPr>
  </w:style>
  <w:style w:type="paragraph" w:customStyle="1" w:styleId="00413B231D974D808497C4BB23DEBFBA2">
    <w:name w:val="00413B231D974D808497C4BB23DEBFBA2"/>
    <w:rsid w:val="00BB15C9"/>
    <w:pPr>
      <w:spacing w:after="120" w:line="240" w:lineRule="auto"/>
      <w:jc w:val="both"/>
    </w:pPr>
    <w:rPr>
      <w:rFonts w:ascii="Arial" w:eastAsia="Arial" w:hAnsi="Arial" w:cs="Arial"/>
      <w:color w:val="000000"/>
    </w:rPr>
  </w:style>
  <w:style w:type="paragraph" w:customStyle="1" w:styleId="E949D51F8747491E89B57B294F2C3EDF1">
    <w:name w:val="E949D51F8747491E89B57B294F2C3EDF1"/>
    <w:rsid w:val="00BB15C9"/>
    <w:pPr>
      <w:spacing w:after="120" w:line="240" w:lineRule="auto"/>
      <w:jc w:val="both"/>
    </w:pPr>
    <w:rPr>
      <w:rFonts w:ascii="Arial" w:eastAsia="Arial" w:hAnsi="Arial" w:cs="Arial"/>
      <w:color w:val="000000"/>
    </w:rPr>
  </w:style>
  <w:style w:type="paragraph" w:customStyle="1" w:styleId="7B76B07B12A248EE966EA67D7E20C5972">
    <w:name w:val="7B76B07B12A248EE966EA67D7E20C5972"/>
    <w:rsid w:val="00BB15C9"/>
    <w:pPr>
      <w:spacing w:after="120" w:line="240" w:lineRule="auto"/>
      <w:jc w:val="both"/>
    </w:pPr>
    <w:rPr>
      <w:rFonts w:ascii="Arial" w:eastAsia="Arial" w:hAnsi="Arial" w:cs="Arial"/>
      <w:color w:val="000000"/>
    </w:rPr>
  </w:style>
  <w:style w:type="paragraph" w:customStyle="1" w:styleId="0268723E7B3B429D96B5FB47E06CF8DC2">
    <w:name w:val="0268723E7B3B429D96B5FB47E06CF8DC2"/>
    <w:rsid w:val="00BB15C9"/>
    <w:pPr>
      <w:spacing w:after="120" w:line="240" w:lineRule="auto"/>
      <w:jc w:val="both"/>
    </w:pPr>
    <w:rPr>
      <w:rFonts w:ascii="Arial" w:eastAsia="Arial" w:hAnsi="Arial" w:cs="Arial"/>
      <w:color w:val="000000"/>
    </w:rPr>
  </w:style>
  <w:style w:type="paragraph" w:customStyle="1" w:styleId="53BAF89BD1AB44B4BF4D010A5A0C22542">
    <w:name w:val="53BAF89BD1AB44B4BF4D010A5A0C22542"/>
    <w:rsid w:val="00BB15C9"/>
    <w:pPr>
      <w:spacing w:after="120" w:line="240" w:lineRule="auto"/>
      <w:jc w:val="both"/>
    </w:pPr>
    <w:rPr>
      <w:rFonts w:ascii="Arial" w:eastAsia="Arial" w:hAnsi="Arial" w:cs="Arial"/>
      <w:color w:val="000000"/>
    </w:rPr>
  </w:style>
  <w:style w:type="paragraph" w:customStyle="1" w:styleId="CB5ECCAB912A48F4B498F4682AAEB5FB2">
    <w:name w:val="CB5ECCAB912A48F4B498F4682AAEB5FB2"/>
    <w:rsid w:val="00BB15C9"/>
    <w:pPr>
      <w:spacing w:after="120" w:line="240" w:lineRule="auto"/>
      <w:jc w:val="both"/>
    </w:pPr>
    <w:rPr>
      <w:rFonts w:ascii="Arial" w:eastAsia="Arial" w:hAnsi="Arial" w:cs="Arial"/>
      <w:color w:val="000000"/>
    </w:rPr>
  </w:style>
  <w:style w:type="paragraph" w:customStyle="1" w:styleId="9DC37140EDBB49DABA8ACD516832FBDB2">
    <w:name w:val="9DC37140EDBB49DABA8ACD516832FBDB2"/>
    <w:rsid w:val="00BB15C9"/>
    <w:pPr>
      <w:spacing w:after="120" w:line="240" w:lineRule="auto"/>
      <w:jc w:val="both"/>
    </w:pPr>
    <w:rPr>
      <w:rFonts w:ascii="Arial" w:eastAsia="Arial" w:hAnsi="Arial" w:cs="Arial"/>
      <w:color w:val="000000"/>
    </w:rPr>
  </w:style>
  <w:style w:type="paragraph" w:customStyle="1" w:styleId="549B383B7224403799366AD02AA8E9D02">
    <w:name w:val="549B383B7224403799366AD02AA8E9D02"/>
    <w:rsid w:val="00BB15C9"/>
    <w:pPr>
      <w:spacing w:after="120" w:line="240" w:lineRule="auto"/>
      <w:jc w:val="both"/>
    </w:pPr>
    <w:rPr>
      <w:rFonts w:ascii="Arial" w:eastAsia="Arial" w:hAnsi="Arial" w:cs="Arial"/>
      <w:color w:val="000000"/>
    </w:rPr>
  </w:style>
  <w:style w:type="paragraph" w:customStyle="1" w:styleId="497BAB28C50A4E5ABB84638BD13A81CA3">
    <w:name w:val="497BAB28C50A4E5ABB84638BD13A81CA3"/>
    <w:rsid w:val="0081235A"/>
    <w:pPr>
      <w:spacing w:after="120" w:line="240" w:lineRule="auto"/>
      <w:jc w:val="both"/>
    </w:pPr>
    <w:rPr>
      <w:rFonts w:ascii="Arial" w:eastAsia="Arial" w:hAnsi="Arial" w:cs="Arial"/>
      <w:color w:val="000000"/>
    </w:rPr>
  </w:style>
  <w:style w:type="paragraph" w:customStyle="1" w:styleId="1265F54FB7C14F65B36D5B4BD72B7D1F3">
    <w:name w:val="1265F54FB7C14F65B36D5B4BD72B7D1F3"/>
    <w:rsid w:val="0081235A"/>
    <w:pPr>
      <w:spacing w:after="120" w:line="240" w:lineRule="auto"/>
      <w:jc w:val="both"/>
    </w:pPr>
    <w:rPr>
      <w:rFonts w:ascii="Arial" w:eastAsia="Arial" w:hAnsi="Arial" w:cs="Arial"/>
      <w:color w:val="000000"/>
    </w:rPr>
  </w:style>
  <w:style w:type="paragraph" w:customStyle="1" w:styleId="CF70BD75E0C74573B6523C4D54187A213">
    <w:name w:val="CF70BD75E0C74573B6523C4D54187A213"/>
    <w:rsid w:val="0081235A"/>
    <w:pPr>
      <w:spacing w:after="120" w:line="240" w:lineRule="auto"/>
      <w:jc w:val="both"/>
    </w:pPr>
    <w:rPr>
      <w:rFonts w:ascii="Arial" w:eastAsia="Arial" w:hAnsi="Arial" w:cs="Arial"/>
      <w:color w:val="000000"/>
    </w:rPr>
  </w:style>
  <w:style w:type="paragraph" w:customStyle="1" w:styleId="1AAE53C5921F43D9A35181FD3DC302793">
    <w:name w:val="1AAE53C5921F43D9A35181FD3DC302793"/>
    <w:rsid w:val="0081235A"/>
    <w:pPr>
      <w:spacing w:after="120" w:line="240" w:lineRule="auto"/>
      <w:jc w:val="both"/>
    </w:pPr>
    <w:rPr>
      <w:rFonts w:ascii="Arial" w:eastAsia="Arial" w:hAnsi="Arial" w:cs="Arial"/>
      <w:color w:val="000000"/>
    </w:rPr>
  </w:style>
  <w:style w:type="paragraph" w:customStyle="1" w:styleId="9866A43A3A68461C8539E41D72AE247C3">
    <w:name w:val="9866A43A3A68461C8539E41D72AE247C3"/>
    <w:rsid w:val="0081235A"/>
    <w:pPr>
      <w:spacing w:after="120" w:line="240" w:lineRule="auto"/>
      <w:jc w:val="both"/>
    </w:pPr>
    <w:rPr>
      <w:rFonts w:ascii="Arial" w:eastAsia="Arial" w:hAnsi="Arial" w:cs="Arial"/>
      <w:color w:val="000000"/>
    </w:rPr>
  </w:style>
  <w:style w:type="paragraph" w:customStyle="1" w:styleId="038FCD71DB3A43F7A173FA82264413FB3">
    <w:name w:val="038FCD71DB3A43F7A173FA82264413FB3"/>
    <w:rsid w:val="0081235A"/>
    <w:pPr>
      <w:spacing w:after="120" w:line="240" w:lineRule="auto"/>
      <w:jc w:val="both"/>
    </w:pPr>
    <w:rPr>
      <w:rFonts w:ascii="Arial" w:eastAsia="Arial" w:hAnsi="Arial" w:cs="Arial"/>
      <w:color w:val="000000"/>
    </w:rPr>
  </w:style>
  <w:style w:type="paragraph" w:customStyle="1" w:styleId="9D9BCC9C44DF4BAFBD222A48BFAC862E3">
    <w:name w:val="9D9BCC9C44DF4BAFBD222A48BFAC862E3"/>
    <w:rsid w:val="0081235A"/>
    <w:pPr>
      <w:spacing w:after="120" w:line="240" w:lineRule="auto"/>
      <w:jc w:val="both"/>
    </w:pPr>
    <w:rPr>
      <w:rFonts w:ascii="Arial" w:eastAsia="Arial" w:hAnsi="Arial" w:cs="Arial"/>
      <w:color w:val="000000"/>
    </w:rPr>
  </w:style>
  <w:style w:type="paragraph" w:customStyle="1" w:styleId="FA27C8EB9CCF49A19822B7FD3E723BB63">
    <w:name w:val="FA27C8EB9CCF49A19822B7FD3E723BB63"/>
    <w:rsid w:val="0081235A"/>
    <w:pPr>
      <w:spacing w:after="120" w:line="240" w:lineRule="auto"/>
      <w:jc w:val="both"/>
    </w:pPr>
    <w:rPr>
      <w:rFonts w:ascii="Arial" w:eastAsia="Arial" w:hAnsi="Arial" w:cs="Arial"/>
      <w:color w:val="000000"/>
    </w:rPr>
  </w:style>
  <w:style w:type="paragraph" w:customStyle="1" w:styleId="B6B9CC2EEE2548128E043B93E45EC3A53">
    <w:name w:val="B6B9CC2EEE2548128E043B93E45EC3A53"/>
    <w:rsid w:val="0081235A"/>
    <w:pPr>
      <w:spacing w:after="120" w:line="240" w:lineRule="auto"/>
      <w:jc w:val="both"/>
    </w:pPr>
    <w:rPr>
      <w:rFonts w:ascii="Arial" w:eastAsia="Arial" w:hAnsi="Arial" w:cs="Arial"/>
      <w:color w:val="000000"/>
    </w:rPr>
  </w:style>
  <w:style w:type="paragraph" w:customStyle="1" w:styleId="A756E3173CF3487AAC3941E99D1EEC183">
    <w:name w:val="A756E3173CF3487AAC3941E99D1EEC183"/>
    <w:rsid w:val="0081235A"/>
    <w:pPr>
      <w:spacing w:after="120" w:line="240" w:lineRule="auto"/>
      <w:jc w:val="both"/>
    </w:pPr>
    <w:rPr>
      <w:rFonts w:ascii="Arial" w:eastAsia="Arial" w:hAnsi="Arial" w:cs="Arial"/>
      <w:color w:val="000000"/>
    </w:rPr>
  </w:style>
  <w:style w:type="paragraph" w:customStyle="1" w:styleId="F626307E2E724FCD83A13D59AD39007C3">
    <w:name w:val="F626307E2E724FCD83A13D59AD39007C3"/>
    <w:rsid w:val="0081235A"/>
    <w:pPr>
      <w:spacing w:after="120" w:line="240" w:lineRule="auto"/>
      <w:jc w:val="both"/>
    </w:pPr>
    <w:rPr>
      <w:rFonts w:ascii="Arial" w:eastAsia="Arial" w:hAnsi="Arial" w:cs="Arial"/>
      <w:color w:val="000000"/>
    </w:rPr>
  </w:style>
  <w:style w:type="paragraph" w:customStyle="1" w:styleId="00413B231D974D808497C4BB23DEBFBA3">
    <w:name w:val="00413B231D974D808497C4BB23DEBFBA3"/>
    <w:rsid w:val="0081235A"/>
    <w:pPr>
      <w:spacing w:after="120" w:line="240" w:lineRule="auto"/>
      <w:jc w:val="both"/>
    </w:pPr>
    <w:rPr>
      <w:rFonts w:ascii="Arial" w:eastAsia="Arial" w:hAnsi="Arial" w:cs="Arial"/>
      <w:color w:val="000000"/>
    </w:rPr>
  </w:style>
  <w:style w:type="paragraph" w:customStyle="1" w:styleId="E949D51F8747491E89B57B294F2C3EDF2">
    <w:name w:val="E949D51F8747491E89B57B294F2C3EDF2"/>
    <w:rsid w:val="0081235A"/>
    <w:pPr>
      <w:spacing w:after="120" w:line="240" w:lineRule="auto"/>
      <w:jc w:val="both"/>
    </w:pPr>
    <w:rPr>
      <w:rFonts w:ascii="Arial" w:eastAsia="Arial" w:hAnsi="Arial" w:cs="Arial"/>
      <w:color w:val="000000"/>
    </w:rPr>
  </w:style>
  <w:style w:type="paragraph" w:customStyle="1" w:styleId="7B76B07B12A248EE966EA67D7E20C5973">
    <w:name w:val="7B76B07B12A248EE966EA67D7E20C5973"/>
    <w:rsid w:val="0081235A"/>
    <w:pPr>
      <w:spacing w:after="120" w:line="240" w:lineRule="auto"/>
      <w:jc w:val="both"/>
    </w:pPr>
    <w:rPr>
      <w:rFonts w:ascii="Arial" w:eastAsia="Arial" w:hAnsi="Arial" w:cs="Arial"/>
      <w:color w:val="000000"/>
    </w:rPr>
  </w:style>
  <w:style w:type="paragraph" w:customStyle="1" w:styleId="0268723E7B3B429D96B5FB47E06CF8DC3">
    <w:name w:val="0268723E7B3B429D96B5FB47E06CF8DC3"/>
    <w:rsid w:val="0081235A"/>
    <w:pPr>
      <w:spacing w:after="120" w:line="240" w:lineRule="auto"/>
      <w:jc w:val="both"/>
    </w:pPr>
    <w:rPr>
      <w:rFonts w:ascii="Arial" w:eastAsia="Arial" w:hAnsi="Arial" w:cs="Arial"/>
      <w:color w:val="000000"/>
    </w:rPr>
  </w:style>
  <w:style w:type="paragraph" w:customStyle="1" w:styleId="53BAF89BD1AB44B4BF4D010A5A0C22543">
    <w:name w:val="53BAF89BD1AB44B4BF4D010A5A0C22543"/>
    <w:rsid w:val="0081235A"/>
    <w:pPr>
      <w:spacing w:after="120" w:line="240" w:lineRule="auto"/>
      <w:jc w:val="both"/>
    </w:pPr>
    <w:rPr>
      <w:rFonts w:ascii="Arial" w:eastAsia="Arial" w:hAnsi="Arial" w:cs="Arial"/>
      <w:color w:val="000000"/>
    </w:rPr>
  </w:style>
  <w:style w:type="paragraph" w:customStyle="1" w:styleId="CB5ECCAB912A48F4B498F4682AAEB5FB3">
    <w:name w:val="CB5ECCAB912A48F4B498F4682AAEB5FB3"/>
    <w:rsid w:val="0081235A"/>
    <w:pPr>
      <w:spacing w:after="120" w:line="240" w:lineRule="auto"/>
      <w:jc w:val="both"/>
    </w:pPr>
    <w:rPr>
      <w:rFonts w:ascii="Arial" w:eastAsia="Arial" w:hAnsi="Arial" w:cs="Arial"/>
      <w:color w:val="000000"/>
    </w:rPr>
  </w:style>
  <w:style w:type="paragraph" w:customStyle="1" w:styleId="9DC37140EDBB49DABA8ACD516832FBDB3">
    <w:name w:val="9DC37140EDBB49DABA8ACD516832FBDB3"/>
    <w:rsid w:val="0081235A"/>
    <w:pPr>
      <w:spacing w:after="120" w:line="240" w:lineRule="auto"/>
      <w:jc w:val="both"/>
    </w:pPr>
    <w:rPr>
      <w:rFonts w:ascii="Arial" w:eastAsia="Arial" w:hAnsi="Arial" w:cs="Arial"/>
      <w:color w:val="000000"/>
    </w:rPr>
  </w:style>
  <w:style w:type="paragraph" w:customStyle="1" w:styleId="549B383B7224403799366AD02AA8E9D03">
    <w:name w:val="549B383B7224403799366AD02AA8E9D03"/>
    <w:rsid w:val="0081235A"/>
    <w:pPr>
      <w:spacing w:after="120" w:line="240" w:lineRule="auto"/>
      <w:jc w:val="both"/>
    </w:pPr>
    <w:rPr>
      <w:rFonts w:ascii="Arial" w:eastAsia="Arial" w:hAnsi="Arial" w:cs="Arial"/>
      <w:color w:val="000000"/>
    </w:rPr>
  </w:style>
  <w:style w:type="paragraph" w:customStyle="1" w:styleId="497BAB28C50A4E5ABB84638BD13A81CA4">
    <w:name w:val="497BAB28C50A4E5ABB84638BD13A81CA4"/>
    <w:rsid w:val="004516C9"/>
    <w:pPr>
      <w:spacing w:after="120" w:line="240" w:lineRule="auto"/>
      <w:jc w:val="both"/>
    </w:pPr>
    <w:rPr>
      <w:rFonts w:ascii="Arial" w:eastAsia="Arial" w:hAnsi="Arial" w:cs="Arial"/>
      <w:color w:val="000000"/>
    </w:rPr>
  </w:style>
  <w:style w:type="paragraph" w:customStyle="1" w:styleId="1265F54FB7C14F65B36D5B4BD72B7D1F4">
    <w:name w:val="1265F54FB7C14F65B36D5B4BD72B7D1F4"/>
    <w:rsid w:val="004516C9"/>
    <w:pPr>
      <w:spacing w:after="120" w:line="240" w:lineRule="auto"/>
      <w:jc w:val="both"/>
    </w:pPr>
    <w:rPr>
      <w:rFonts w:ascii="Arial" w:eastAsia="Arial" w:hAnsi="Arial" w:cs="Arial"/>
      <w:color w:val="000000"/>
    </w:rPr>
  </w:style>
  <w:style w:type="paragraph" w:customStyle="1" w:styleId="CF70BD75E0C74573B6523C4D54187A214">
    <w:name w:val="CF70BD75E0C74573B6523C4D54187A214"/>
    <w:rsid w:val="004516C9"/>
    <w:pPr>
      <w:spacing w:after="120" w:line="240" w:lineRule="auto"/>
      <w:jc w:val="both"/>
    </w:pPr>
    <w:rPr>
      <w:rFonts w:ascii="Arial" w:eastAsia="Arial" w:hAnsi="Arial" w:cs="Arial"/>
      <w:color w:val="000000"/>
    </w:rPr>
  </w:style>
  <w:style w:type="paragraph" w:customStyle="1" w:styleId="1AAE53C5921F43D9A35181FD3DC302794">
    <w:name w:val="1AAE53C5921F43D9A35181FD3DC302794"/>
    <w:rsid w:val="004516C9"/>
    <w:pPr>
      <w:spacing w:after="120" w:line="240" w:lineRule="auto"/>
      <w:jc w:val="both"/>
    </w:pPr>
    <w:rPr>
      <w:rFonts w:ascii="Arial" w:eastAsia="Arial" w:hAnsi="Arial" w:cs="Arial"/>
      <w:color w:val="000000"/>
    </w:rPr>
  </w:style>
  <w:style w:type="paragraph" w:customStyle="1" w:styleId="9866A43A3A68461C8539E41D72AE247C4">
    <w:name w:val="9866A43A3A68461C8539E41D72AE247C4"/>
    <w:rsid w:val="004516C9"/>
    <w:pPr>
      <w:spacing w:after="120" w:line="240" w:lineRule="auto"/>
      <w:jc w:val="both"/>
    </w:pPr>
    <w:rPr>
      <w:rFonts w:ascii="Arial" w:eastAsia="Arial" w:hAnsi="Arial" w:cs="Arial"/>
      <w:color w:val="000000"/>
    </w:rPr>
  </w:style>
  <w:style w:type="paragraph" w:customStyle="1" w:styleId="038FCD71DB3A43F7A173FA82264413FB4">
    <w:name w:val="038FCD71DB3A43F7A173FA82264413FB4"/>
    <w:rsid w:val="004516C9"/>
    <w:pPr>
      <w:spacing w:after="120" w:line="240" w:lineRule="auto"/>
      <w:jc w:val="both"/>
    </w:pPr>
    <w:rPr>
      <w:rFonts w:ascii="Arial" w:eastAsia="Arial" w:hAnsi="Arial" w:cs="Arial"/>
      <w:color w:val="000000"/>
    </w:rPr>
  </w:style>
  <w:style w:type="paragraph" w:customStyle="1" w:styleId="9D9BCC9C44DF4BAFBD222A48BFAC862E4">
    <w:name w:val="9D9BCC9C44DF4BAFBD222A48BFAC862E4"/>
    <w:rsid w:val="004516C9"/>
    <w:pPr>
      <w:spacing w:after="120" w:line="240" w:lineRule="auto"/>
      <w:jc w:val="both"/>
    </w:pPr>
    <w:rPr>
      <w:rFonts w:ascii="Arial" w:eastAsia="Arial" w:hAnsi="Arial" w:cs="Arial"/>
      <w:color w:val="000000"/>
    </w:rPr>
  </w:style>
  <w:style w:type="paragraph" w:customStyle="1" w:styleId="FA27C8EB9CCF49A19822B7FD3E723BB64">
    <w:name w:val="FA27C8EB9CCF49A19822B7FD3E723BB64"/>
    <w:rsid w:val="004516C9"/>
    <w:pPr>
      <w:spacing w:after="120" w:line="240" w:lineRule="auto"/>
      <w:jc w:val="both"/>
    </w:pPr>
    <w:rPr>
      <w:rFonts w:ascii="Arial" w:eastAsia="Arial" w:hAnsi="Arial" w:cs="Arial"/>
      <w:color w:val="000000"/>
    </w:rPr>
  </w:style>
  <w:style w:type="paragraph" w:customStyle="1" w:styleId="B6B9CC2EEE2548128E043B93E45EC3A54">
    <w:name w:val="B6B9CC2EEE2548128E043B93E45EC3A54"/>
    <w:rsid w:val="004516C9"/>
    <w:pPr>
      <w:spacing w:after="120" w:line="240" w:lineRule="auto"/>
      <w:jc w:val="both"/>
    </w:pPr>
    <w:rPr>
      <w:rFonts w:ascii="Arial" w:eastAsia="Arial" w:hAnsi="Arial" w:cs="Arial"/>
      <w:color w:val="000000"/>
    </w:rPr>
  </w:style>
  <w:style w:type="paragraph" w:customStyle="1" w:styleId="A756E3173CF3487AAC3941E99D1EEC184">
    <w:name w:val="A756E3173CF3487AAC3941E99D1EEC184"/>
    <w:rsid w:val="004516C9"/>
    <w:pPr>
      <w:spacing w:after="120" w:line="240" w:lineRule="auto"/>
      <w:jc w:val="both"/>
    </w:pPr>
    <w:rPr>
      <w:rFonts w:ascii="Arial" w:eastAsia="Arial" w:hAnsi="Arial" w:cs="Arial"/>
      <w:color w:val="000000"/>
    </w:rPr>
  </w:style>
  <w:style w:type="paragraph" w:customStyle="1" w:styleId="F626307E2E724FCD83A13D59AD39007C4">
    <w:name w:val="F626307E2E724FCD83A13D59AD39007C4"/>
    <w:rsid w:val="004516C9"/>
    <w:pPr>
      <w:spacing w:after="120" w:line="240" w:lineRule="auto"/>
      <w:jc w:val="both"/>
    </w:pPr>
    <w:rPr>
      <w:rFonts w:ascii="Arial" w:eastAsia="Arial" w:hAnsi="Arial" w:cs="Arial"/>
      <w:color w:val="000000"/>
    </w:rPr>
  </w:style>
  <w:style w:type="paragraph" w:customStyle="1" w:styleId="E949D51F8747491E89B57B294F2C3EDF3">
    <w:name w:val="E949D51F8747491E89B57B294F2C3EDF3"/>
    <w:rsid w:val="004516C9"/>
    <w:pPr>
      <w:spacing w:after="120" w:line="240" w:lineRule="auto"/>
      <w:jc w:val="both"/>
    </w:pPr>
    <w:rPr>
      <w:rFonts w:ascii="Arial" w:eastAsia="Arial" w:hAnsi="Arial" w:cs="Arial"/>
      <w:color w:val="000000"/>
    </w:rPr>
  </w:style>
  <w:style w:type="paragraph" w:customStyle="1" w:styleId="7B76B07B12A248EE966EA67D7E20C5974">
    <w:name w:val="7B76B07B12A248EE966EA67D7E20C5974"/>
    <w:rsid w:val="004516C9"/>
    <w:pPr>
      <w:spacing w:after="120" w:line="240" w:lineRule="auto"/>
      <w:jc w:val="both"/>
    </w:pPr>
    <w:rPr>
      <w:rFonts w:ascii="Arial" w:eastAsia="Arial" w:hAnsi="Arial" w:cs="Arial"/>
      <w:color w:val="000000"/>
    </w:rPr>
  </w:style>
  <w:style w:type="paragraph" w:customStyle="1" w:styleId="0268723E7B3B429D96B5FB47E06CF8DC4">
    <w:name w:val="0268723E7B3B429D96B5FB47E06CF8DC4"/>
    <w:rsid w:val="004516C9"/>
    <w:pPr>
      <w:spacing w:after="120" w:line="240" w:lineRule="auto"/>
      <w:jc w:val="both"/>
    </w:pPr>
    <w:rPr>
      <w:rFonts w:ascii="Arial" w:eastAsia="Arial" w:hAnsi="Arial" w:cs="Arial"/>
      <w:color w:val="000000"/>
    </w:rPr>
  </w:style>
  <w:style w:type="paragraph" w:customStyle="1" w:styleId="53BAF89BD1AB44B4BF4D010A5A0C22544">
    <w:name w:val="53BAF89BD1AB44B4BF4D010A5A0C22544"/>
    <w:rsid w:val="004516C9"/>
    <w:pPr>
      <w:spacing w:after="120" w:line="240" w:lineRule="auto"/>
      <w:jc w:val="both"/>
    </w:pPr>
    <w:rPr>
      <w:rFonts w:ascii="Arial" w:eastAsia="Arial" w:hAnsi="Arial" w:cs="Arial"/>
      <w:color w:val="000000"/>
    </w:rPr>
  </w:style>
  <w:style w:type="paragraph" w:customStyle="1" w:styleId="CB5ECCAB912A48F4B498F4682AAEB5FB4">
    <w:name w:val="CB5ECCAB912A48F4B498F4682AAEB5FB4"/>
    <w:rsid w:val="004516C9"/>
    <w:pPr>
      <w:spacing w:after="120" w:line="240" w:lineRule="auto"/>
      <w:jc w:val="both"/>
    </w:pPr>
    <w:rPr>
      <w:rFonts w:ascii="Arial" w:eastAsia="Arial" w:hAnsi="Arial" w:cs="Arial"/>
      <w:color w:val="000000"/>
    </w:rPr>
  </w:style>
  <w:style w:type="paragraph" w:customStyle="1" w:styleId="9DC37140EDBB49DABA8ACD516832FBDB4">
    <w:name w:val="9DC37140EDBB49DABA8ACD516832FBDB4"/>
    <w:rsid w:val="004516C9"/>
    <w:pPr>
      <w:spacing w:after="120" w:line="240" w:lineRule="auto"/>
      <w:jc w:val="both"/>
    </w:pPr>
    <w:rPr>
      <w:rFonts w:ascii="Arial" w:eastAsia="Arial" w:hAnsi="Arial" w:cs="Arial"/>
      <w:color w:val="000000"/>
    </w:rPr>
  </w:style>
  <w:style w:type="paragraph" w:customStyle="1" w:styleId="549B383B7224403799366AD02AA8E9D04">
    <w:name w:val="549B383B7224403799366AD02AA8E9D04"/>
    <w:rsid w:val="004516C9"/>
    <w:pPr>
      <w:spacing w:after="120" w:line="240" w:lineRule="auto"/>
      <w:jc w:val="both"/>
    </w:pPr>
    <w:rPr>
      <w:rFonts w:ascii="Arial" w:eastAsia="Arial" w:hAnsi="Arial" w:cs="Arial"/>
      <w:color w:val="000000"/>
    </w:rPr>
  </w:style>
  <w:style w:type="paragraph" w:customStyle="1" w:styleId="497BAB28C50A4E5ABB84638BD13A81CA5">
    <w:name w:val="497BAB28C50A4E5ABB84638BD13A81CA5"/>
    <w:rsid w:val="00B0529C"/>
    <w:pPr>
      <w:spacing w:after="120" w:line="240" w:lineRule="auto"/>
      <w:jc w:val="both"/>
    </w:pPr>
    <w:rPr>
      <w:rFonts w:ascii="Arial" w:eastAsia="Arial" w:hAnsi="Arial" w:cs="Arial"/>
      <w:color w:val="000000"/>
    </w:rPr>
  </w:style>
  <w:style w:type="paragraph" w:customStyle="1" w:styleId="1265F54FB7C14F65B36D5B4BD72B7D1F5">
    <w:name w:val="1265F54FB7C14F65B36D5B4BD72B7D1F5"/>
    <w:rsid w:val="00B0529C"/>
    <w:pPr>
      <w:spacing w:after="120" w:line="240" w:lineRule="auto"/>
      <w:jc w:val="both"/>
    </w:pPr>
    <w:rPr>
      <w:rFonts w:ascii="Arial" w:eastAsia="Arial" w:hAnsi="Arial" w:cs="Arial"/>
      <w:color w:val="000000"/>
    </w:rPr>
  </w:style>
  <w:style w:type="paragraph" w:customStyle="1" w:styleId="CF70BD75E0C74573B6523C4D54187A215">
    <w:name w:val="CF70BD75E0C74573B6523C4D54187A215"/>
    <w:rsid w:val="00B0529C"/>
    <w:pPr>
      <w:spacing w:after="120" w:line="240" w:lineRule="auto"/>
      <w:jc w:val="both"/>
    </w:pPr>
    <w:rPr>
      <w:rFonts w:ascii="Arial" w:eastAsia="Arial" w:hAnsi="Arial" w:cs="Arial"/>
      <w:color w:val="000000"/>
    </w:rPr>
  </w:style>
  <w:style w:type="paragraph" w:customStyle="1" w:styleId="1AAE53C5921F43D9A35181FD3DC302795">
    <w:name w:val="1AAE53C5921F43D9A35181FD3DC302795"/>
    <w:rsid w:val="00B0529C"/>
    <w:pPr>
      <w:spacing w:after="120" w:line="240" w:lineRule="auto"/>
      <w:jc w:val="both"/>
    </w:pPr>
    <w:rPr>
      <w:rFonts w:ascii="Arial" w:eastAsia="Arial" w:hAnsi="Arial" w:cs="Arial"/>
      <w:color w:val="000000"/>
    </w:rPr>
  </w:style>
  <w:style w:type="paragraph" w:customStyle="1" w:styleId="9866A43A3A68461C8539E41D72AE247C5">
    <w:name w:val="9866A43A3A68461C8539E41D72AE247C5"/>
    <w:rsid w:val="00B0529C"/>
    <w:pPr>
      <w:spacing w:after="120" w:line="240" w:lineRule="auto"/>
      <w:jc w:val="both"/>
    </w:pPr>
    <w:rPr>
      <w:rFonts w:ascii="Arial" w:eastAsia="Arial" w:hAnsi="Arial" w:cs="Arial"/>
      <w:color w:val="000000"/>
    </w:rPr>
  </w:style>
  <w:style w:type="paragraph" w:customStyle="1" w:styleId="038FCD71DB3A43F7A173FA82264413FB5">
    <w:name w:val="038FCD71DB3A43F7A173FA82264413FB5"/>
    <w:rsid w:val="00B0529C"/>
    <w:pPr>
      <w:spacing w:after="120" w:line="240" w:lineRule="auto"/>
      <w:jc w:val="both"/>
    </w:pPr>
    <w:rPr>
      <w:rFonts w:ascii="Arial" w:eastAsia="Arial" w:hAnsi="Arial" w:cs="Arial"/>
      <w:color w:val="000000"/>
    </w:rPr>
  </w:style>
  <w:style w:type="paragraph" w:customStyle="1" w:styleId="9D9BCC9C44DF4BAFBD222A48BFAC862E5">
    <w:name w:val="9D9BCC9C44DF4BAFBD222A48BFAC862E5"/>
    <w:rsid w:val="00B0529C"/>
    <w:pPr>
      <w:spacing w:after="120" w:line="240" w:lineRule="auto"/>
      <w:jc w:val="both"/>
    </w:pPr>
    <w:rPr>
      <w:rFonts w:ascii="Arial" w:eastAsia="Arial" w:hAnsi="Arial" w:cs="Arial"/>
      <w:color w:val="000000"/>
    </w:rPr>
  </w:style>
  <w:style w:type="paragraph" w:customStyle="1" w:styleId="FA27C8EB9CCF49A19822B7FD3E723BB65">
    <w:name w:val="FA27C8EB9CCF49A19822B7FD3E723BB65"/>
    <w:rsid w:val="00B0529C"/>
    <w:pPr>
      <w:spacing w:after="120" w:line="240" w:lineRule="auto"/>
      <w:jc w:val="both"/>
    </w:pPr>
    <w:rPr>
      <w:rFonts w:ascii="Arial" w:eastAsia="Arial" w:hAnsi="Arial" w:cs="Arial"/>
      <w:color w:val="000000"/>
    </w:rPr>
  </w:style>
  <w:style w:type="paragraph" w:customStyle="1" w:styleId="B6B9CC2EEE2548128E043B93E45EC3A55">
    <w:name w:val="B6B9CC2EEE2548128E043B93E45EC3A55"/>
    <w:rsid w:val="00B0529C"/>
    <w:pPr>
      <w:spacing w:after="120" w:line="240" w:lineRule="auto"/>
      <w:jc w:val="both"/>
    </w:pPr>
    <w:rPr>
      <w:rFonts w:ascii="Arial" w:eastAsia="Arial" w:hAnsi="Arial" w:cs="Arial"/>
      <w:color w:val="000000"/>
    </w:rPr>
  </w:style>
  <w:style w:type="paragraph" w:customStyle="1" w:styleId="A756E3173CF3487AAC3941E99D1EEC185">
    <w:name w:val="A756E3173CF3487AAC3941E99D1EEC185"/>
    <w:rsid w:val="00B0529C"/>
    <w:pPr>
      <w:spacing w:after="120" w:line="240" w:lineRule="auto"/>
      <w:jc w:val="both"/>
    </w:pPr>
    <w:rPr>
      <w:rFonts w:ascii="Arial" w:eastAsia="Arial" w:hAnsi="Arial" w:cs="Arial"/>
      <w:color w:val="000000"/>
    </w:rPr>
  </w:style>
  <w:style w:type="paragraph" w:customStyle="1" w:styleId="F626307E2E724FCD83A13D59AD39007C5">
    <w:name w:val="F626307E2E724FCD83A13D59AD39007C5"/>
    <w:rsid w:val="00B0529C"/>
    <w:pPr>
      <w:spacing w:after="120" w:line="240" w:lineRule="auto"/>
      <w:jc w:val="both"/>
    </w:pPr>
    <w:rPr>
      <w:rFonts w:ascii="Arial" w:eastAsia="Arial" w:hAnsi="Arial" w:cs="Arial"/>
      <w:color w:val="000000"/>
    </w:rPr>
  </w:style>
  <w:style w:type="paragraph" w:customStyle="1" w:styleId="E949D51F8747491E89B57B294F2C3EDF4">
    <w:name w:val="E949D51F8747491E89B57B294F2C3EDF4"/>
    <w:rsid w:val="00B0529C"/>
    <w:pPr>
      <w:spacing w:after="120" w:line="240" w:lineRule="auto"/>
      <w:jc w:val="both"/>
    </w:pPr>
    <w:rPr>
      <w:rFonts w:ascii="Arial" w:eastAsia="Arial" w:hAnsi="Arial" w:cs="Arial"/>
      <w:color w:val="000000"/>
    </w:rPr>
  </w:style>
  <w:style w:type="paragraph" w:customStyle="1" w:styleId="7B76B07B12A248EE966EA67D7E20C5975">
    <w:name w:val="7B76B07B12A248EE966EA67D7E20C5975"/>
    <w:rsid w:val="00B0529C"/>
    <w:pPr>
      <w:spacing w:after="120" w:line="240" w:lineRule="auto"/>
      <w:jc w:val="both"/>
    </w:pPr>
    <w:rPr>
      <w:rFonts w:ascii="Arial" w:eastAsia="Arial" w:hAnsi="Arial" w:cs="Arial"/>
      <w:color w:val="000000"/>
    </w:rPr>
  </w:style>
  <w:style w:type="paragraph" w:customStyle="1" w:styleId="0268723E7B3B429D96B5FB47E06CF8DC5">
    <w:name w:val="0268723E7B3B429D96B5FB47E06CF8DC5"/>
    <w:rsid w:val="00B0529C"/>
    <w:pPr>
      <w:spacing w:after="120" w:line="240" w:lineRule="auto"/>
      <w:jc w:val="both"/>
    </w:pPr>
    <w:rPr>
      <w:rFonts w:ascii="Arial" w:eastAsia="Arial" w:hAnsi="Arial" w:cs="Arial"/>
      <w:color w:val="000000"/>
    </w:rPr>
  </w:style>
  <w:style w:type="paragraph" w:customStyle="1" w:styleId="53BAF89BD1AB44B4BF4D010A5A0C22545">
    <w:name w:val="53BAF89BD1AB44B4BF4D010A5A0C22545"/>
    <w:rsid w:val="00B0529C"/>
    <w:pPr>
      <w:spacing w:after="120" w:line="240" w:lineRule="auto"/>
      <w:jc w:val="both"/>
    </w:pPr>
    <w:rPr>
      <w:rFonts w:ascii="Arial" w:eastAsia="Arial" w:hAnsi="Arial" w:cs="Arial"/>
      <w:color w:val="000000"/>
    </w:rPr>
  </w:style>
  <w:style w:type="paragraph" w:customStyle="1" w:styleId="CB5ECCAB912A48F4B498F4682AAEB5FB5">
    <w:name w:val="CB5ECCAB912A48F4B498F4682AAEB5FB5"/>
    <w:rsid w:val="00B0529C"/>
    <w:pPr>
      <w:spacing w:after="120" w:line="240" w:lineRule="auto"/>
      <w:jc w:val="both"/>
    </w:pPr>
    <w:rPr>
      <w:rFonts w:ascii="Arial" w:eastAsia="Arial" w:hAnsi="Arial" w:cs="Arial"/>
      <w:color w:val="000000"/>
    </w:rPr>
  </w:style>
  <w:style w:type="paragraph" w:customStyle="1" w:styleId="9DC37140EDBB49DABA8ACD516832FBDB5">
    <w:name w:val="9DC37140EDBB49DABA8ACD516832FBDB5"/>
    <w:rsid w:val="00B0529C"/>
    <w:pPr>
      <w:spacing w:after="120" w:line="240" w:lineRule="auto"/>
      <w:jc w:val="both"/>
    </w:pPr>
    <w:rPr>
      <w:rFonts w:ascii="Arial" w:eastAsia="Arial" w:hAnsi="Arial" w:cs="Arial"/>
      <w:color w:val="000000"/>
    </w:rPr>
  </w:style>
  <w:style w:type="paragraph" w:customStyle="1" w:styleId="549B383B7224403799366AD02AA8E9D05">
    <w:name w:val="549B383B7224403799366AD02AA8E9D05"/>
    <w:rsid w:val="00B0529C"/>
    <w:pPr>
      <w:spacing w:after="120" w:line="240" w:lineRule="auto"/>
      <w:jc w:val="both"/>
    </w:pPr>
    <w:rPr>
      <w:rFonts w:ascii="Arial" w:eastAsia="Arial" w:hAnsi="Arial" w:cs="Arial"/>
      <w:color w:val="000000"/>
    </w:rPr>
  </w:style>
  <w:style w:type="paragraph" w:customStyle="1" w:styleId="497BAB28C50A4E5ABB84638BD13A81CA6">
    <w:name w:val="497BAB28C50A4E5ABB84638BD13A81CA6"/>
    <w:rsid w:val="00B0529C"/>
    <w:pPr>
      <w:spacing w:after="120" w:line="240" w:lineRule="auto"/>
      <w:jc w:val="both"/>
    </w:pPr>
    <w:rPr>
      <w:rFonts w:ascii="Arial" w:eastAsia="Arial" w:hAnsi="Arial" w:cs="Arial"/>
      <w:color w:val="000000"/>
    </w:rPr>
  </w:style>
  <w:style w:type="paragraph" w:customStyle="1" w:styleId="1265F54FB7C14F65B36D5B4BD72B7D1F6">
    <w:name w:val="1265F54FB7C14F65B36D5B4BD72B7D1F6"/>
    <w:rsid w:val="00B0529C"/>
    <w:pPr>
      <w:spacing w:after="120" w:line="240" w:lineRule="auto"/>
      <w:jc w:val="both"/>
    </w:pPr>
    <w:rPr>
      <w:rFonts w:ascii="Arial" w:eastAsia="Arial" w:hAnsi="Arial" w:cs="Arial"/>
      <w:color w:val="000000"/>
    </w:rPr>
  </w:style>
  <w:style w:type="paragraph" w:customStyle="1" w:styleId="CF70BD75E0C74573B6523C4D54187A216">
    <w:name w:val="CF70BD75E0C74573B6523C4D54187A216"/>
    <w:rsid w:val="00B0529C"/>
    <w:pPr>
      <w:spacing w:after="120" w:line="240" w:lineRule="auto"/>
      <w:jc w:val="both"/>
    </w:pPr>
    <w:rPr>
      <w:rFonts w:ascii="Arial" w:eastAsia="Arial" w:hAnsi="Arial" w:cs="Arial"/>
      <w:color w:val="000000"/>
    </w:rPr>
  </w:style>
  <w:style w:type="paragraph" w:customStyle="1" w:styleId="1AAE53C5921F43D9A35181FD3DC302796">
    <w:name w:val="1AAE53C5921F43D9A35181FD3DC302796"/>
    <w:rsid w:val="00B0529C"/>
    <w:pPr>
      <w:spacing w:after="120" w:line="240" w:lineRule="auto"/>
      <w:jc w:val="both"/>
    </w:pPr>
    <w:rPr>
      <w:rFonts w:ascii="Arial" w:eastAsia="Arial" w:hAnsi="Arial" w:cs="Arial"/>
      <w:color w:val="000000"/>
    </w:rPr>
  </w:style>
  <w:style w:type="paragraph" w:customStyle="1" w:styleId="9866A43A3A68461C8539E41D72AE247C6">
    <w:name w:val="9866A43A3A68461C8539E41D72AE247C6"/>
    <w:rsid w:val="00B0529C"/>
    <w:pPr>
      <w:spacing w:after="120" w:line="240" w:lineRule="auto"/>
      <w:jc w:val="both"/>
    </w:pPr>
    <w:rPr>
      <w:rFonts w:ascii="Arial" w:eastAsia="Arial" w:hAnsi="Arial" w:cs="Arial"/>
      <w:color w:val="000000"/>
    </w:rPr>
  </w:style>
  <w:style w:type="paragraph" w:customStyle="1" w:styleId="038FCD71DB3A43F7A173FA82264413FB6">
    <w:name w:val="038FCD71DB3A43F7A173FA82264413FB6"/>
    <w:rsid w:val="00B0529C"/>
    <w:pPr>
      <w:spacing w:after="120" w:line="240" w:lineRule="auto"/>
      <w:jc w:val="both"/>
    </w:pPr>
    <w:rPr>
      <w:rFonts w:ascii="Arial" w:eastAsia="Arial" w:hAnsi="Arial" w:cs="Arial"/>
      <w:color w:val="000000"/>
    </w:rPr>
  </w:style>
  <w:style w:type="paragraph" w:customStyle="1" w:styleId="9D9BCC9C44DF4BAFBD222A48BFAC862E6">
    <w:name w:val="9D9BCC9C44DF4BAFBD222A48BFAC862E6"/>
    <w:rsid w:val="00B0529C"/>
    <w:pPr>
      <w:spacing w:after="120" w:line="240" w:lineRule="auto"/>
      <w:jc w:val="both"/>
    </w:pPr>
    <w:rPr>
      <w:rFonts w:ascii="Arial" w:eastAsia="Arial" w:hAnsi="Arial" w:cs="Arial"/>
      <w:color w:val="000000"/>
    </w:rPr>
  </w:style>
  <w:style w:type="paragraph" w:customStyle="1" w:styleId="FA27C8EB9CCF49A19822B7FD3E723BB66">
    <w:name w:val="FA27C8EB9CCF49A19822B7FD3E723BB66"/>
    <w:rsid w:val="00B0529C"/>
    <w:pPr>
      <w:spacing w:after="120" w:line="240" w:lineRule="auto"/>
      <w:jc w:val="both"/>
    </w:pPr>
    <w:rPr>
      <w:rFonts w:ascii="Arial" w:eastAsia="Arial" w:hAnsi="Arial" w:cs="Arial"/>
      <w:color w:val="000000"/>
    </w:rPr>
  </w:style>
  <w:style w:type="paragraph" w:customStyle="1" w:styleId="B6B9CC2EEE2548128E043B93E45EC3A56">
    <w:name w:val="B6B9CC2EEE2548128E043B93E45EC3A56"/>
    <w:rsid w:val="00B0529C"/>
    <w:pPr>
      <w:spacing w:after="120" w:line="240" w:lineRule="auto"/>
      <w:jc w:val="both"/>
    </w:pPr>
    <w:rPr>
      <w:rFonts w:ascii="Arial" w:eastAsia="Arial" w:hAnsi="Arial" w:cs="Arial"/>
      <w:color w:val="000000"/>
    </w:rPr>
  </w:style>
  <w:style w:type="paragraph" w:customStyle="1" w:styleId="A756E3173CF3487AAC3941E99D1EEC186">
    <w:name w:val="A756E3173CF3487AAC3941E99D1EEC186"/>
    <w:rsid w:val="00B0529C"/>
    <w:pPr>
      <w:spacing w:after="120" w:line="240" w:lineRule="auto"/>
      <w:jc w:val="both"/>
    </w:pPr>
    <w:rPr>
      <w:rFonts w:ascii="Arial" w:eastAsia="Arial" w:hAnsi="Arial" w:cs="Arial"/>
      <w:color w:val="000000"/>
    </w:rPr>
  </w:style>
  <w:style w:type="paragraph" w:customStyle="1" w:styleId="F626307E2E724FCD83A13D59AD39007C6">
    <w:name w:val="F626307E2E724FCD83A13D59AD39007C6"/>
    <w:rsid w:val="00B0529C"/>
    <w:pPr>
      <w:spacing w:after="120" w:line="240" w:lineRule="auto"/>
      <w:jc w:val="both"/>
    </w:pPr>
    <w:rPr>
      <w:rFonts w:ascii="Arial" w:eastAsia="Arial" w:hAnsi="Arial" w:cs="Arial"/>
      <w:color w:val="000000"/>
    </w:rPr>
  </w:style>
  <w:style w:type="paragraph" w:customStyle="1" w:styleId="E949D51F8747491E89B57B294F2C3EDF5">
    <w:name w:val="E949D51F8747491E89B57B294F2C3EDF5"/>
    <w:rsid w:val="00B0529C"/>
    <w:pPr>
      <w:spacing w:after="120" w:line="240" w:lineRule="auto"/>
      <w:jc w:val="both"/>
    </w:pPr>
    <w:rPr>
      <w:rFonts w:ascii="Arial" w:eastAsia="Arial" w:hAnsi="Arial" w:cs="Arial"/>
      <w:color w:val="000000"/>
    </w:rPr>
  </w:style>
  <w:style w:type="paragraph" w:customStyle="1" w:styleId="7B76B07B12A248EE966EA67D7E20C5976">
    <w:name w:val="7B76B07B12A248EE966EA67D7E20C5976"/>
    <w:rsid w:val="00B0529C"/>
    <w:pPr>
      <w:spacing w:after="120" w:line="240" w:lineRule="auto"/>
      <w:jc w:val="both"/>
    </w:pPr>
    <w:rPr>
      <w:rFonts w:ascii="Arial" w:eastAsia="Arial" w:hAnsi="Arial" w:cs="Arial"/>
      <w:color w:val="000000"/>
    </w:rPr>
  </w:style>
  <w:style w:type="paragraph" w:customStyle="1" w:styleId="0268723E7B3B429D96B5FB47E06CF8DC6">
    <w:name w:val="0268723E7B3B429D96B5FB47E06CF8DC6"/>
    <w:rsid w:val="00B0529C"/>
    <w:pPr>
      <w:spacing w:after="120" w:line="240" w:lineRule="auto"/>
      <w:jc w:val="both"/>
    </w:pPr>
    <w:rPr>
      <w:rFonts w:ascii="Arial" w:eastAsia="Arial" w:hAnsi="Arial" w:cs="Arial"/>
      <w:color w:val="000000"/>
    </w:rPr>
  </w:style>
  <w:style w:type="paragraph" w:customStyle="1" w:styleId="53BAF89BD1AB44B4BF4D010A5A0C22546">
    <w:name w:val="53BAF89BD1AB44B4BF4D010A5A0C22546"/>
    <w:rsid w:val="00B0529C"/>
    <w:pPr>
      <w:spacing w:after="120" w:line="240" w:lineRule="auto"/>
      <w:jc w:val="both"/>
    </w:pPr>
    <w:rPr>
      <w:rFonts w:ascii="Arial" w:eastAsia="Arial" w:hAnsi="Arial" w:cs="Arial"/>
      <w:color w:val="000000"/>
    </w:rPr>
  </w:style>
  <w:style w:type="paragraph" w:customStyle="1" w:styleId="CB5ECCAB912A48F4B498F4682AAEB5FB6">
    <w:name w:val="CB5ECCAB912A48F4B498F4682AAEB5FB6"/>
    <w:rsid w:val="00B0529C"/>
    <w:pPr>
      <w:spacing w:after="120" w:line="240" w:lineRule="auto"/>
      <w:jc w:val="both"/>
    </w:pPr>
    <w:rPr>
      <w:rFonts w:ascii="Arial" w:eastAsia="Arial" w:hAnsi="Arial" w:cs="Arial"/>
      <w:color w:val="000000"/>
    </w:rPr>
  </w:style>
  <w:style w:type="paragraph" w:customStyle="1" w:styleId="9DC37140EDBB49DABA8ACD516832FBDB6">
    <w:name w:val="9DC37140EDBB49DABA8ACD516832FBDB6"/>
    <w:rsid w:val="00B0529C"/>
    <w:pPr>
      <w:spacing w:after="120" w:line="240" w:lineRule="auto"/>
      <w:jc w:val="both"/>
    </w:pPr>
    <w:rPr>
      <w:rFonts w:ascii="Arial" w:eastAsia="Arial" w:hAnsi="Arial" w:cs="Arial"/>
      <w:color w:val="000000"/>
    </w:rPr>
  </w:style>
  <w:style w:type="paragraph" w:customStyle="1" w:styleId="549B383B7224403799366AD02AA8E9D06">
    <w:name w:val="549B383B7224403799366AD02AA8E9D06"/>
    <w:rsid w:val="00B0529C"/>
    <w:pPr>
      <w:spacing w:after="120" w:line="240" w:lineRule="auto"/>
      <w:jc w:val="both"/>
    </w:pPr>
    <w:rPr>
      <w:rFonts w:ascii="Arial" w:eastAsia="Arial" w:hAnsi="Arial" w:cs="Arial"/>
      <w:color w:val="00000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D9402-1059-46E2-A5A9-3CFAD0CF1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2188_dohoda_o_provedeni_prace_Word2010_13-1</Template>
  <TotalTime>0</TotalTime>
  <Pages>2</Pages>
  <Words>705</Words>
  <Characters>4165</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DPC / APW</vt:lpstr>
    </vt:vector>
  </TitlesOfParts>
  <Company>Microsoft</Company>
  <LinksUpToDate>false</LinksUpToDate>
  <CharactersWithSpaces>4861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DPC / APW</dc:title>
  <dc:creator>Šebestová Tereza</dc:creator>
  <cp:lastModifiedBy>helena</cp:lastModifiedBy>
  <cp:revision>2</cp:revision>
  <cp:lastPrinted>2018-08-22T12:21:00Z</cp:lastPrinted>
  <dcterms:created xsi:type="dcterms:W3CDTF">2023-04-05T11:08:00Z</dcterms:created>
  <dcterms:modified xsi:type="dcterms:W3CDTF">2023-04-05T11:08:00Z</dcterms:modified>
</cp:coreProperties>
</file>